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371A3" w14:textId="77777777" w:rsidR="00C3036E" w:rsidRPr="006D2088" w:rsidRDefault="006D2088" w:rsidP="006D2088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660B4C09" w14:textId="77777777" w:rsidR="006D2088" w:rsidRPr="006D2088" w:rsidRDefault="006D2088" w:rsidP="006D208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5A70DC98" w14:textId="77777777" w:rsidR="00836FF6" w:rsidRDefault="00836FF6">
      <w:pPr>
        <w:rPr>
          <w:rFonts w:ascii="Arial" w:hAnsi="Arial" w:cs="Arial"/>
          <w:b/>
          <w:u w:val="single"/>
        </w:rPr>
      </w:pPr>
    </w:p>
    <w:p w14:paraId="36CB9F91" w14:textId="77777777" w:rsidR="006D2088" w:rsidRDefault="006D2088">
      <w:pPr>
        <w:rPr>
          <w:rFonts w:ascii="Arial" w:hAnsi="Arial" w:cs="Arial"/>
          <w:b/>
          <w:u w:val="single"/>
        </w:rPr>
      </w:pPr>
    </w:p>
    <w:p w14:paraId="3CB54A2E" w14:textId="77777777" w:rsidR="006D2088" w:rsidRPr="00820591" w:rsidRDefault="006D2088" w:rsidP="006D2088">
      <w:pPr>
        <w:jc w:val="both"/>
        <w:rPr>
          <w:rFonts w:ascii="Arial" w:hAnsi="Arial" w:cs="Arial"/>
          <w:b/>
          <w:u w:val="single"/>
        </w:rPr>
      </w:pPr>
      <w:r w:rsidRPr="00820591">
        <w:rPr>
          <w:rFonts w:ascii="Arial" w:hAnsi="Arial" w:cs="Arial"/>
          <w:b/>
          <w:u w:val="single"/>
        </w:rPr>
        <w:t>Day 1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26 Dec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WELCOME TO MOROCCO!</w:t>
      </w:r>
    </w:p>
    <w:p w14:paraId="11EB8BA6" w14:textId="77777777" w:rsidR="006D2088" w:rsidRDefault="006D2088" w:rsidP="006D2088">
      <w:pPr>
        <w:jc w:val="both"/>
        <w:rPr>
          <w:rFonts w:ascii="Arial" w:hAnsi="Arial" w:cs="Arial"/>
        </w:rPr>
      </w:pPr>
    </w:p>
    <w:p w14:paraId="1D411DC9" w14:textId="6170CFB5" w:rsidR="006D2088" w:rsidRDefault="00840B5B" w:rsidP="006D2088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VIBE:</w:t>
      </w:r>
      <w:r w:rsidR="00785B9B">
        <w:rPr>
          <w:rFonts w:ascii="Arial" w:hAnsi="Arial" w:cs="Arial"/>
        </w:rPr>
        <w:tab/>
      </w:r>
      <w:r w:rsidR="00314CD8">
        <w:rPr>
          <w:rFonts w:ascii="Arial" w:hAnsi="Arial" w:cs="Arial"/>
        </w:rPr>
        <w:t>Welcome to Fes!  After a quick 2</w:t>
      </w:r>
      <w:r w:rsidR="00E56BF9">
        <w:rPr>
          <w:rFonts w:ascii="Arial" w:hAnsi="Arial" w:cs="Arial"/>
        </w:rPr>
        <w:t xml:space="preserve">0min transfer you’ll be at the </w:t>
      </w:r>
      <w:r w:rsidR="00314CD8">
        <w:rPr>
          <w:rFonts w:ascii="Arial" w:hAnsi="Arial" w:cs="Arial"/>
        </w:rPr>
        <w:t>hotel. Unpack your bags  for 3 glorious nights &amp; check out your cool riad.</w:t>
      </w:r>
    </w:p>
    <w:p w14:paraId="662064DC" w14:textId="77777777" w:rsidR="006D2088" w:rsidRDefault="006D2088" w:rsidP="006D2088">
      <w:pPr>
        <w:ind w:left="1440" w:hanging="1440"/>
        <w:jc w:val="both"/>
        <w:rPr>
          <w:rFonts w:ascii="Arial" w:hAnsi="Arial" w:cs="Arial"/>
        </w:rPr>
      </w:pPr>
    </w:p>
    <w:p w14:paraId="6D2F79E1" w14:textId="77647181" w:rsidR="00785B9B" w:rsidRDefault="006D2088" w:rsidP="00785B9B">
      <w:pPr>
        <w:jc w:val="both"/>
        <w:rPr>
          <w:rFonts w:ascii="Arial" w:hAnsi="Arial" w:cs="Arial"/>
          <w:b/>
        </w:rPr>
      </w:pPr>
      <w:r w:rsidRPr="00395CF9">
        <w:rPr>
          <w:rFonts w:ascii="Arial" w:hAnsi="Arial" w:cs="Arial"/>
          <w:b/>
        </w:rPr>
        <w:t>EAT:</w:t>
      </w:r>
      <w:r w:rsidR="00395CF9">
        <w:rPr>
          <w:rFonts w:ascii="Arial" w:hAnsi="Arial" w:cs="Arial"/>
          <w:b/>
        </w:rPr>
        <w:tab/>
      </w:r>
      <w:r w:rsidR="00785B9B">
        <w:rPr>
          <w:rFonts w:ascii="Arial" w:hAnsi="Arial" w:cs="Arial"/>
          <w:b/>
        </w:rPr>
        <w:tab/>
      </w:r>
      <w:r w:rsidR="00785B9B">
        <w:rPr>
          <w:rFonts w:ascii="Arial" w:hAnsi="Arial" w:cs="Arial"/>
        </w:rPr>
        <w:t>Cocktails + Traditional Moroccan D</w:t>
      </w:r>
      <w:r w:rsidR="00785B9B" w:rsidRPr="00395CF9">
        <w:rPr>
          <w:rFonts w:ascii="Arial" w:hAnsi="Arial" w:cs="Arial"/>
        </w:rPr>
        <w:t>inner</w:t>
      </w:r>
      <w:r w:rsidR="00785B9B">
        <w:rPr>
          <w:rFonts w:ascii="Arial" w:hAnsi="Arial" w:cs="Arial"/>
        </w:rPr>
        <w:t xml:space="preserve"> at our riad</w:t>
      </w:r>
    </w:p>
    <w:p w14:paraId="7FEBDAEB" w14:textId="77CC2189" w:rsidR="006D2088" w:rsidRPr="00820591" w:rsidRDefault="006D2088" w:rsidP="00785B9B">
      <w:pPr>
        <w:ind w:left="1440" w:hanging="1440"/>
        <w:jc w:val="both"/>
        <w:rPr>
          <w:rFonts w:ascii="Arial" w:hAnsi="Arial" w:cs="Arial"/>
        </w:rPr>
      </w:pPr>
    </w:p>
    <w:p w14:paraId="163A666E" w14:textId="77777777" w:rsidR="006D2088" w:rsidRPr="00820591" w:rsidRDefault="006D2088" w:rsidP="006D2088">
      <w:pPr>
        <w:jc w:val="both"/>
        <w:rPr>
          <w:rFonts w:ascii="Arial" w:hAnsi="Arial" w:cs="Arial"/>
        </w:rPr>
      </w:pPr>
    </w:p>
    <w:p w14:paraId="33B664D9" w14:textId="7B649D13" w:rsidR="006D2088" w:rsidRDefault="00840B5B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6D2088" w:rsidRPr="00820591">
        <w:rPr>
          <w:rFonts w:ascii="Arial" w:hAnsi="Arial" w:cs="Arial"/>
          <w:b/>
        </w:rPr>
        <w:t>:</w:t>
      </w:r>
      <w:r w:rsidR="006D2088">
        <w:rPr>
          <w:rFonts w:ascii="Arial" w:hAnsi="Arial" w:cs="Arial"/>
        </w:rPr>
        <w:tab/>
        <w:t>Fes, Morocco</w:t>
      </w:r>
      <w:r w:rsidR="00CD731C">
        <w:rPr>
          <w:rFonts w:ascii="Arial" w:hAnsi="Arial" w:cs="Arial"/>
        </w:rPr>
        <w:t xml:space="preserve">  </w:t>
      </w:r>
      <w:hyperlink r:id="rId8" w:history="1">
        <w:r w:rsidR="00CD731C" w:rsidRPr="007C1B62">
          <w:rPr>
            <w:rStyle w:val="Hyperlink"/>
            <w:rFonts w:ascii="Arial" w:hAnsi="Arial" w:cs="Arial"/>
          </w:rPr>
          <w:t>http://riadfesmaya.com</w:t>
        </w:r>
      </w:hyperlink>
      <w:r w:rsidR="00CD731C">
        <w:rPr>
          <w:rFonts w:ascii="Arial" w:hAnsi="Arial" w:cs="Arial"/>
        </w:rPr>
        <w:t xml:space="preserve"> or </w:t>
      </w:r>
      <w:r w:rsidR="00314CD8">
        <w:rPr>
          <w:rFonts w:ascii="Arial" w:hAnsi="Arial" w:cs="Arial"/>
        </w:rPr>
        <w:t xml:space="preserve">similar </w:t>
      </w:r>
    </w:p>
    <w:p w14:paraId="5BA690CD" w14:textId="77777777" w:rsidR="00314CD8" w:rsidRDefault="00314CD8" w:rsidP="006D2088">
      <w:pPr>
        <w:jc w:val="both"/>
        <w:rPr>
          <w:rFonts w:ascii="Arial" w:hAnsi="Arial" w:cs="Arial"/>
        </w:rPr>
      </w:pPr>
    </w:p>
    <w:p w14:paraId="458B7EFC" w14:textId="77777777" w:rsidR="00314CD8" w:rsidRDefault="00314CD8" w:rsidP="006D2088">
      <w:pPr>
        <w:jc w:val="both"/>
        <w:rPr>
          <w:rFonts w:ascii="Arial" w:hAnsi="Arial" w:cs="Arial"/>
        </w:rPr>
      </w:pPr>
    </w:p>
    <w:p w14:paraId="6A53E2A0" w14:textId="5A3D56C3" w:rsidR="00AC3C2E" w:rsidRDefault="00AC3C2E" w:rsidP="006D2088">
      <w:pPr>
        <w:jc w:val="both"/>
        <w:rPr>
          <w:rFonts w:ascii="Arial" w:hAnsi="Arial" w:cs="Arial"/>
        </w:rPr>
      </w:pPr>
    </w:p>
    <w:p w14:paraId="0508D896" w14:textId="1AAD722F" w:rsidR="00AC3C2E" w:rsidRPr="00AC3C2E" w:rsidRDefault="00AC3C2E" w:rsidP="00AC3C2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1525A0" wp14:editId="51FA4E5A">
            <wp:extent cx="5690126" cy="4229100"/>
            <wp:effectExtent l="0" t="0" r="0" b="0"/>
            <wp:docPr id="3" name="Picture 3" descr="Jill's Hard Drive:Users:Jill:Dropbox:Screenshots:Screenshot 2017-08-31 23.1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ll's Hard Drive:Users:Jill:Dropbox:Screenshots:Screenshot 2017-08-31 23.12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61" cy="42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AF1C" w14:textId="77777777" w:rsidR="00AC3C2E" w:rsidRDefault="00AC3C2E" w:rsidP="006D2088">
      <w:pPr>
        <w:jc w:val="both"/>
        <w:rPr>
          <w:rFonts w:ascii="Arial" w:hAnsi="Arial" w:cs="Arial"/>
          <w:b/>
          <w:u w:val="single"/>
        </w:rPr>
      </w:pPr>
    </w:p>
    <w:p w14:paraId="182C2A5E" w14:textId="77777777" w:rsidR="00314CD8" w:rsidRDefault="00314CD8" w:rsidP="00314CD8">
      <w:pPr>
        <w:rPr>
          <w:rFonts w:ascii="Arial" w:hAnsi="Arial" w:cs="Arial"/>
          <w:b/>
          <w:u w:val="single"/>
        </w:rPr>
      </w:pPr>
    </w:p>
    <w:p w14:paraId="7C91FAE6" w14:textId="77777777" w:rsidR="00314CD8" w:rsidRDefault="00314CD8" w:rsidP="00314CD8">
      <w:pPr>
        <w:rPr>
          <w:rFonts w:ascii="Arial" w:hAnsi="Arial" w:cs="Arial"/>
          <w:b/>
          <w:u w:val="single"/>
        </w:rPr>
      </w:pPr>
    </w:p>
    <w:p w14:paraId="71621AAF" w14:textId="77777777" w:rsidR="00314CD8" w:rsidRDefault="00314CD8" w:rsidP="00314CD8">
      <w:pPr>
        <w:rPr>
          <w:rFonts w:ascii="Arial" w:hAnsi="Arial" w:cs="Arial"/>
          <w:b/>
          <w:u w:val="single"/>
        </w:rPr>
      </w:pPr>
    </w:p>
    <w:p w14:paraId="0E3DAF74" w14:textId="77777777" w:rsidR="00E56BF9" w:rsidRDefault="00E56BF9" w:rsidP="00314CD8">
      <w:pPr>
        <w:rPr>
          <w:rFonts w:ascii="Arial" w:hAnsi="Arial" w:cs="Arial"/>
          <w:b/>
          <w:u w:val="single"/>
        </w:rPr>
      </w:pPr>
    </w:p>
    <w:p w14:paraId="139355C1" w14:textId="77777777" w:rsidR="00314CD8" w:rsidRPr="006D2088" w:rsidRDefault="00314CD8" w:rsidP="00314CD8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lastRenderedPageBreak/>
        <w:t>MYSTICAL MOROCCO</w:t>
      </w:r>
    </w:p>
    <w:p w14:paraId="164D762D" w14:textId="77777777" w:rsidR="00314CD8" w:rsidRPr="006D2088" w:rsidRDefault="00314CD8" w:rsidP="00314CD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79A65D8D" w14:textId="77777777" w:rsidR="00314CD8" w:rsidRDefault="00314CD8" w:rsidP="006D2088">
      <w:pPr>
        <w:jc w:val="both"/>
        <w:rPr>
          <w:rFonts w:ascii="Arial" w:hAnsi="Arial" w:cs="Arial"/>
          <w:b/>
          <w:u w:val="single"/>
        </w:rPr>
      </w:pPr>
    </w:p>
    <w:p w14:paraId="7E5FD1D8" w14:textId="77777777" w:rsidR="00314CD8" w:rsidRDefault="00314CD8" w:rsidP="006D2088">
      <w:pPr>
        <w:jc w:val="both"/>
        <w:rPr>
          <w:rFonts w:ascii="Arial" w:hAnsi="Arial" w:cs="Arial"/>
          <w:b/>
          <w:u w:val="single"/>
        </w:rPr>
      </w:pPr>
    </w:p>
    <w:p w14:paraId="4FF2EE0F" w14:textId="3E9CDF0A" w:rsidR="006D2088" w:rsidRPr="00820591" w:rsidRDefault="006D2088" w:rsidP="006D2088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2</w:t>
      </w:r>
      <w:r>
        <w:rPr>
          <w:rFonts w:ascii="Arial" w:hAnsi="Arial" w:cs="Arial"/>
          <w:b/>
          <w:u w:val="single"/>
        </w:rPr>
        <w:tab/>
      </w:r>
      <w:r w:rsidR="00395CF9">
        <w:rPr>
          <w:rFonts w:ascii="Arial" w:hAnsi="Arial" w:cs="Arial"/>
          <w:b/>
          <w:u w:val="single"/>
        </w:rPr>
        <w:tab/>
        <w:t>27 Dec</w:t>
      </w:r>
      <w:r w:rsidR="00395CF9">
        <w:rPr>
          <w:rFonts w:ascii="Arial" w:hAnsi="Arial" w:cs="Arial"/>
          <w:b/>
          <w:u w:val="single"/>
        </w:rPr>
        <w:tab/>
      </w:r>
      <w:r w:rsidR="00395CF9">
        <w:rPr>
          <w:rFonts w:ascii="Arial" w:hAnsi="Arial" w:cs="Arial"/>
          <w:b/>
          <w:u w:val="single"/>
        </w:rPr>
        <w:tab/>
      </w:r>
      <w:r w:rsidR="00395CF9">
        <w:rPr>
          <w:rFonts w:ascii="Arial" w:hAnsi="Arial" w:cs="Arial"/>
          <w:b/>
          <w:u w:val="single"/>
        </w:rPr>
        <w:tab/>
      </w:r>
      <w:r w:rsidR="00395CF9">
        <w:rPr>
          <w:rFonts w:ascii="Arial" w:hAnsi="Arial" w:cs="Arial"/>
          <w:b/>
          <w:u w:val="single"/>
        </w:rPr>
        <w:tab/>
      </w:r>
      <w:r w:rsidR="00395CF9">
        <w:rPr>
          <w:rFonts w:ascii="Arial" w:hAnsi="Arial" w:cs="Arial"/>
          <w:b/>
          <w:u w:val="single"/>
        </w:rPr>
        <w:tab/>
        <w:t>MINT. SPICES. MEDINA.</w:t>
      </w:r>
    </w:p>
    <w:p w14:paraId="61F5D670" w14:textId="77777777" w:rsidR="006D2088" w:rsidRPr="00820591" w:rsidRDefault="006D2088" w:rsidP="006D2088">
      <w:pPr>
        <w:jc w:val="both"/>
        <w:rPr>
          <w:rFonts w:ascii="Arial" w:hAnsi="Arial" w:cs="Arial"/>
        </w:rPr>
      </w:pPr>
    </w:p>
    <w:p w14:paraId="2F306699" w14:textId="26B36A79" w:rsidR="006D2088" w:rsidRPr="00820591" w:rsidRDefault="00840B5B" w:rsidP="006D2088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6D2088" w:rsidRPr="00820591">
        <w:rPr>
          <w:rFonts w:ascii="Arial" w:hAnsi="Arial" w:cs="Arial"/>
          <w:b/>
        </w:rPr>
        <w:t>:</w:t>
      </w:r>
      <w:r w:rsidR="006D2088">
        <w:rPr>
          <w:rFonts w:ascii="Arial" w:hAnsi="Arial" w:cs="Arial"/>
        </w:rPr>
        <w:tab/>
      </w:r>
      <w:r w:rsidR="00785B9B">
        <w:rPr>
          <w:rFonts w:ascii="Arial" w:hAnsi="Arial" w:cs="Arial"/>
        </w:rPr>
        <w:t>Wake up to French mint tea and a delicious br</w:t>
      </w:r>
      <w:r w:rsidR="002F17A1">
        <w:rPr>
          <w:rFonts w:ascii="Arial" w:hAnsi="Arial" w:cs="Arial"/>
        </w:rPr>
        <w:t>eakfast.  Our private guide is taking</w:t>
      </w:r>
      <w:r w:rsidR="00785B9B">
        <w:rPr>
          <w:rFonts w:ascii="Arial" w:hAnsi="Arial" w:cs="Arial"/>
        </w:rPr>
        <w:t xml:space="preserve"> us </w:t>
      </w:r>
      <w:r w:rsidR="002F17A1">
        <w:rPr>
          <w:rFonts w:ascii="Arial" w:hAnsi="Arial" w:cs="Arial"/>
        </w:rPr>
        <w:t xml:space="preserve">deep into the </w:t>
      </w:r>
      <w:r w:rsidR="00785B9B">
        <w:rPr>
          <w:rFonts w:ascii="Arial" w:hAnsi="Arial" w:cs="Arial"/>
        </w:rPr>
        <w:t xml:space="preserve">labyrinth of </w:t>
      </w:r>
      <w:r w:rsidR="002F17A1">
        <w:rPr>
          <w:rFonts w:ascii="Arial" w:hAnsi="Arial" w:cs="Arial"/>
        </w:rPr>
        <w:t xml:space="preserve">the </w:t>
      </w:r>
      <w:r w:rsidR="00785B9B">
        <w:rPr>
          <w:rFonts w:ascii="Arial" w:hAnsi="Arial" w:cs="Arial"/>
        </w:rPr>
        <w:t>Fes-el-Bali</w:t>
      </w:r>
      <w:r w:rsidR="002F17A1">
        <w:rPr>
          <w:rFonts w:ascii="Arial" w:hAnsi="Arial" w:cs="Arial"/>
        </w:rPr>
        <w:t xml:space="preserve"> medina</w:t>
      </w:r>
      <w:r w:rsidR="00785B9B">
        <w:rPr>
          <w:rFonts w:ascii="Arial" w:hAnsi="Arial" w:cs="Arial"/>
        </w:rPr>
        <w:t xml:space="preserve">. We’ll shop, learn &amp; see the incredible, 1000yr old tannery.  There are no cars allowed </w:t>
      </w:r>
      <w:r w:rsidR="002F17A1">
        <w:rPr>
          <w:rFonts w:ascii="Arial" w:hAnsi="Arial" w:cs="Arial"/>
        </w:rPr>
        <w:t>today but you will</w:t>
      </w:r>
      <w:r w:rsidR="00785B9B">
        <w:rPr>
          <w:rFonts w:ascii="Arial" w:hAnsi="Arial" w:cs="Arial"/>
        </w:rPr>
        <w:t xml:space="preserve"> need to watch out for donkey carts.</w:t>
      </w:r>
    </w:p>
    <w:p w14:paraId="7BF2F6CF" w14:textId="77777777" w:rsidR="006D2088" w:rsidRDefault="006D2088" w:rsidP="006D2088">
      <w:pPr>
        <w:jc w:val="both"/>
        <w:rPr>
          <w:rFonts w:ascii="Arial" w:hAnsi="Arial" w:cs="Arial"/>
        </w:rPr>
      </w:pPr>
    </w:p>
    <w:p w14:paraId="417804A0" w14:textId="15E470E8" w:rsidR="00395CF9" w:rsidRDefault="00395CF9" w:rsidP="006D2088">
      <w:pPr>
        <w:jc w:val="both"/>
        <w:rPr>
          <w:rFonts w:ascii="Arial" w:hAnsi="Arial" w:cs="Arial"/>
          <w:b/>
        </w:rPr>
      </w:pPr>
      <w:r w:rsidRPr="00395CF9">
        <w:rPr>
          <w:rFonts w:ascii="Arial" w:hAnsi="Arial" w:cs="Arial"/>
          <w:b/>
        </w:rPr>
        <w:t>EAT:</w:t>
      </w:r>
      <w:r w:rsidRPr="00395CF9">
        <w:rPr>
          <w:rFonts w:ascii="Arial" w:hAnsi="Arial" w:cs="Arial"/>
          <w:b/>
        </w:rPr>
        <w:tab/>
      </w:r>
      <w:r w:rsidRPr="00395CF9">
        <w:rPr>
          <w:rFonts w:ascii="Arial" w:hAnsi="Arial" w:cs="Arial"/>
          <w:b/>
        </w:rPr>
        <w:tab/>
      </w:r>
      <w:r w:rsidR="00785B9B" w:rsidRPr="002F17A1">
        <w:rPr>
          <w:rFonts w:ascii="Arial" w:hAnsi="Arial" w:cs="Arial"/>
        </w:rPr>
        <w:t>Street Food. Local Food. Moroccan Food.</w:t>
      </w:r>
      <w:r w:rsidR="00785B9B">
        <w:rPr>
          <w:rFonts w:ascii="Arial" w:hAnsi="Arial" w:cs="Arial"/>
          <w:b/>
        </w:rPr>
        <w:t xml:space="preserve"> </w:t>
      </w:r>
    </w:p>
    <w:p w14:paraId="1305987D" w14:textId="77777777" w:rsidR="00395CF9" w:rsidRPr="00395CF9" w:rsidRDefault="00395CF9" w:rsidP="006D2088">
      <w:pPr>
        <w:jc w:val="both"/>
        <w:rPr>
          <w:rFonts w:ascii="Arial" w:hAnsi="Arial" w:cs="Arial"/>
          <w:b/>
        </w:rPr>
      </w:pPr>
    </w:p>
    <w:p w14:paraId="32F3528B" w14:textId="1433971D" w:rsidR="006D2088" w:rsidRDefault="00840B5B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6D2088" w:rsidRPr="00820591">
        <w:rPr>
          <w:rFonts w:ascii="Arial" w:hAnsi="Arial" w:cs="Arial"/>
          <w:b/>
        </w:rPr>
        <w:t>:</w:t>
      </w:r>
      <w:r w:rsidR="006D2088">
        <w:rPr>
          <w:rFonts w:ascii="Arial" w:hAnsi="Arial" w:cs="Arial"/>
        </w:rPr>
        <w:tab/>
        <w:t>Fes</w:t>
      </w:r>
      <w:r w:rsidR="00785B9B">
        <w:rPr>
          <w:rFonts w:ascii="Arial" w:hAnsi="Arial" w:cs="Arial"/>
        </w:rPr>
        <w:t>, Morocco</w:t>
      </w:r>
      <w:r w:rsidR="00CD731C">
        <w:rPr>
          <w:rFonts w:ascii="Arial" w:hAnsi="Arial" w:cs="Arial"/>
        </w:rPr>
        <w:t xml:space="preserve">  </w:t>
      </w:r>
      <w:hyperlink r:id="rId10" w:history="1">
        <w:r w:rsidR="00CD731C" w:rsidRPr="007C1B62">
          <w:rPr>
            <w:rStyle w:val="Hyperlink"/>
            <w:rFonts w:ascii="Arial" w:hAnsi="Arial" w:cs="Arial"/>
          </w:rPr>
          <w:t>http://riadfesmaya.com</w:t>
        </w:r>
      </w:hyperlink>
      <w:r w:rsidR="00CD731C">
        <w:rPr>
          <w:rFonts w:ascii="Arial" w:hAnsi="Arial" w:cs="Arial"/>
        </w:rPr>
        <w:t xml:space="preserve"> or </w:t>
      </w:r>
      <w:r w:rsidR="00314CD8">
        <w:rPr>
          <w:rFonts w:ascii="Arial" w:hAnsi="Arial" w:cs="Arial"/>
        </w:rPr>
        <w:t xml:space="preserve">similar </w:t>
      </w:r>
    </w:p>
    <w:p w14:paraId="075345B7" w14:textId="77777777" w:rsidR="00314CD8" w:rsidRDefault="00314CD8" w:rsidP="006D2088">
      <w:pPr>
        <w:jc w:val="both"/>
        <w:rPr>
          <w:rFonts w:ascii="Arial" w:hAnsi="Arial" w:cs="Arial"/>
        </w:rPr>
      </w:pPr>
    </w:p>
    <w:p w14:paraId="20A63036" w14:textId="6F1EDA0B" w:rsidR="00314CD8" w:rsidRDefault="00314CD8" w:rsidP="00314CD8">
      <w:pPr>
        <w:jc w:val="center"/>
        <w:rPr>
          <w:rFonts w:ascii="Arial" w:hAnsi="Arial" w:cs="Arial"/>
        </w:rPr>
      </w:pPr>
      <w:r w:rsidRPr="00314CD8">
        <w:rPr>
          <w:rFonts w:ascii="Arial" w:hAnsi="Arial" w:cs="Arial"/>
          <w:b/>
          <w:noProof/>
        </w:rPr>
        <w:drawing>
          <wp:inline distT="0" distB="0" distL="0" distR="0" wp14:anchorId="14C9C1AB" wp14:editId="38C73FB7">
            <wp:extent cx="4863399" cy="3238504"/>
            <wp:effectExtent l="0" t="0" r="0" b="0"/>
            <wp:docPr id="1" name="Picture 1" descr="Jill's Hard Drive:Users:Jill:Desktop:chefchaouen-192117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ll's Hard Drive:Users:Jill:Desktop:chefchaouen-1921173_1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75" cy="32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8C40" w14:textId="77777777" w:rsidR="00314CD8" w:rsidRDefault="00314CD8" w:rsidP="006D2088">
      <w:pPr>
        <w:jc w:val="both"/>
        <w:rPr>
          <w:rFonts w:ascii="Arial" w:hAnsi="Arial" w:cs="Arial"/>
          <w:b/>
          <w:u w:val="single"/>
        </w:rPr>
      </w:pPr>
    </w:p>
    <w:p w14:paraId="21A23D2C" w14:textId="3ADE10A2" w:rsidR="006D2088" w:rsidRPr="00785B9B" w:rsidRDefault="006D2088" w:rsidP="006D2088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3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28 Dec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CHEFCHAOUEN – BLUE CITY</w:t>
      </w:r>
    </w:p>
    <w:p w14:paraId="68118026" w14:textId="77777777" w:rsidR="006D2088" w:rsidRPr="00820591" w:rsidRDefault="006D2088" w:rsidP="006D2088">
      <w:pPr>
        <w:jc w:val="both"/>
        <w:rPr>
          <w:rFonts w:ascii="Arial" w:hAnsi="Arial" w:cs="Arial"/>
        </w:rPr>
      </w:pPr>
    </w:p>
    <w:p w14:paraId="2E8DFEC6" w14:textId="1633B68C" w:rsidR="00314CD8" w:rsidRPr="002F17A1" w:rsidRDefault="00840B5B" w:rsidP="00314CD8">
      <w:pPr>
        <w:ind w:left="1440" w:hanging="1440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VIBE</w:t>
      </w:r>
      <w:r w:rsidR="006D2088" w:rsidRPr="00820591">
        <w:rPr>
          <w:rFonts w:ascii="Arial" w:hAnsi="Arial" w:cs="Arial"/>
          <w:b/>
        </w:rPr>
        <w:t>:</w:t>
      </w:r>
      <w:r w:rsidR="006D2088" w:rsidRPr="00820591">
        <w:rPr>
          <w:rFonts w:ascii="Arial" w:hAnsi="Arial" w:cs="Arial"/>
          <w:b/>
        </w:rPr>
        <w:tab/>
      </w:r>
      <w:r w:rsidR="00314CD8" w:rsidRPr="00314CD8">
        <w:rPr>
          <w:rFonts w:ascii="Arial" w:hAnsi="Arial" w:cs="Arial"/>
        </w:rPr>
        <w:t>Today is our Fes Free Day! What’s that?  Feel free to stroll the medina and shop, join a cooking class, get a massage or take a bus to Chefchaouen</w:t>
      </w:r>
      <w:r w:rsidR="00314CD8">
        <w:rPr>
          <w:rFonts w:ascii="Arial" w:hAnsi="Arial" w:cs="Arial"/>
        </w:rPr>
        <w:t xml:space="preserve">, the Blue City. </w:t>
      </w:r>
      <w:r w:rsidR="00314CD8" w:rsidRPr="00314CD8">
        <w:rPr>
          <w:rFonts w:ascii="Arial" w:hAnsi="Arial" w:cs="Arial"/>
          <w:b/>
          <w:i/>
        </w:rPr>
        <w:t xml:space="preserve"> </w:t>
      </w:r>
    </w:p>
    <w:p w14:paraId="0033319B" w14:textId="77777777" w:rsidR="006D2088" w:rsidRPr="00820591" w:rsidRDefault="006D2088" w:rsidP="006D2088">
      <w:pPr>
        <w:jc w:val="both"/>
        <w:rPr>
          <w:rFonts w:ascii="Arial" w:hAnsi="Arial" w:cs="Arial"/>
        </w:rPr>
      </w:pPr>
    </w:p>
    <w:p w14:paraId="4702ABF3" w14:textId="0CE9BA25" w:rsidR="006D2088" w:rsidRPr="00820591" w:rsidRDefault="00785B9B" w:rsidP="006D2088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="006D2088" w:rsidRPr="00820591">
        <w:rPr>
          <w:rFonts w:ascii="Arial" w:hAnsi="Arial" w:cs="Arial"/>
        </w:rPr>
        <w:t>:</w:t>
      </w:r>
      <w:r w:rsidR="006D2088">
        <w:rPr>
          <w:rFonts w:ascii="Arial" w:hAnsi="Arial" w:cs="Arial"/>
        </w:rPr>
        <w:tab/>
        <w:t xml:space="preserve"> </w:t>
      </w:r>
      <w:r w:rsidR="002F17A1">
        <w:rPr>
          <w:rFonts w:ascii="Arial" w:hAnsi="Arial" w:cs="Arial"/>
        </w:rPr>
        <w:t xml:space="preserve">Group Dinner + </w:t>
      </w:r>
      <w:r w:rsidR="00314CD8">
        <w:rPr>
          <w:rFonts w:ascii="Arial" w:hAnsi="Arial" w:cs="Arial"/>
        </w:rPr>
        <w:t>Show &amp; Tell</w:t>
      </w:r>
      <w:r w:rsidR="00314CD8" w:rsidRPr="00314CD8">
        <w:rPr>
          <w:rFonts w:ascii="Arial" w:hAnsi="Arial" w:cs="Arial"/>
        </w:rPr>
        <w:sym w:font="Wingdings" w:char="F04A"/>
      </w:r>
    </w:p>
    <w:p w14:paraId="4C8B5C4D" w14:textId="77777777" w:rsidR="006D2088" w:rsidRPr="00820591" w:rsidRDefault="006D2088" w:rsidP="006D2088">
      <w:pPr>
        <w:jc w:val="both"/>
        <w:rPr>
          <w:rFonts w:ascii="Arial" w:hAnsi="Arial" w:cs="Arial"/>
        </w:rPr>
      </w:pPr>
    </w:p>
    <w:p w14:paraId="6CF23DFD" w14:textId="5C5E2E32" w:rsidR="00314CD8" w:rsidRDefault="00840B5B" w:rsidP="00314CD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6D2088" w:rsidRPr="00820591">
        <w:rPr>
          <w:rFonts w:ascii="Arial" w:hAnsi="Arial" w:cs="Arial"/>
          <w:b/>
        </w:rPr>
        <w:t>:</w:t>
      </w:r>
      <w:r w:rsidR="006D2088">
        <w:rPr>
          <w:rFonts w:ascii="Arial" w:hAnsi="Arial" w:cs="Arial"/>
        </w:rPr>
        <w:tab/>
      </w:r>
      <w:r w:rsidR="00314CD8">
        <w:rPr>
          <w:rFonts w:ascii="Arial" w:hAnsi="Arial" w:cs="Arial"/>
        </w:rPr>
        <w:t>Fes riad</w:t>
      </w:r>
    </w:p>
    <w:p w14:paraId="6F80A05F" w14:textId="77777777" w:rsidR="00E56BF9" w:rsidRDefault="00E56BF9" w:rsidP="00314CD8">
      <w:pPr>
        <w:jc w:val="center"/>
        <w:rPr>
          <w:rFonts w:ascii="Arial" w:hAnsi="Arial" w:cs="Arial"/>
        </w:rPr>
      </w:pPr>
    </w:p>
    <w:p w14:paraId="6BBE5CF0" w14:textId="77777777" w:rsidR="00314CD8" w:rsidRPr="006D2088" w:rsidRDefault="00314CD8" w:rsidP="00314CD8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0100523C" w14:textId="77777777" w:rsidR="00314CD8" w:rsidRPr="006D2088" w:rsidRDefault="00314CD8" w:rsidP="00314CD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2440F9DD" w14:textId="77777777" w:rsidR="00314CD8" w:rsidRPr="00314CD8" w:rsidRDefault="00314CD8" w:rsidP="00AC3C2E">
      <w:pPr>
        <w:jc w:val="center"/>
        <w:rPr>
          <w:rFonts w:ascii="Arial" w:hAnsi="Arial" w:cs="Arial"/>
          <w:b/>
        </w:rPr>
      </w:pPr>
    </w:p>
    <w:p w14:paraId="084C497C" w14:textId="77777777" w:rsidR="00314CD8" w:rsidRDefault="00314CD8" w:rsidP="00E22DB0">
      <w:pPr>
        <w:jc w:val="both"/>
        <w:rPr>
          <w:rFonts w:ascii="Arial" w:hAnsi="Arial" w:cs="Arial"/>
          <w:b/>
          <w:u w:val="single"/>
        </w:rPr>
      </w:pPr>
    </w:p>
    <w:p w14:paraId="22F33686" w14:textId="77777777" w:rsidR="00E22DB0" w:rsidRPr="00820591" w:rsidRDefault="00E22DB0" w:rsidP="00E22DB0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4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29 Dec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FLYING INTO THE DESERT</w:t>
      </w:r>
    </w:p>
    <w:p w14:paraId="746599FE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78D194C3" w14:textId="5A9EFD89" w:rsidR="00E22DB0" w:rsidRPr="00820591" w:rsidRDefault="00840B5B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2F17A1">
        <w:rPr>
          <w:rFonts w:ascii="Arial" w:hAnsi="Arial" w:cs="Arial"/>
          <w:b/>
        </w:rPr>
        <w:t>:</w:t>
      </w:r>
      <w:r w:rsidR="00E22DB0">
        <w:rPr>
          <w:rFonts w:ascii="Arial" w:hAnsi="Arial" w:cs="Arial"/>
        </w:rPr>
        <w:tab/>
      </w:r>
      <w:r w:rsidR="00314CD8">
        <w:rPr>
          <w:rFonts w:ascii="Arial" w:hAnsi="Arial" w:cs="Arial"/>
        </w:rPr>
        <w:t>After a leisurely breakfast, we’ll pack our bags and head to</w:t>
      </w:r>
      <w:r w:rsidR="00CD731C">
        <w:rPr>
          <w:rFonts w:ascii="Arial" w:hAnsi="Arial" w:cs="Arial"/>
        </w:rPr>
        <w:t xml:space="preserve"> Rabat, the capital of Morocco. </w:t>
      </w:r>
      <w:r w:rsidR="00314CD8">
        <w:rPr>
          <w:rFonts w:ascii="Arial" w:hAnsi="Arial" w:cs="Arial"/>
        </w:rPr>
        <w:t>This bustling city is on the Atlantic Ocean &amp; full of life. In the evening, f</w:t>
      </w:r>
      <w:r w:rsidR="00CD731C">
        <w:rPr>
          <w:rFonts w:ascii="Arial" w:hAnsi="Arial" w:cs="Arial"/>
        </w:rPr>
        <w:t>asten your seatbelts we’re</w:t>
      </w:r>
      <w:r w:rsidR="00314CD8">
        <w:rPr>
          <w:rFonts w:ascii="Arial" w:hAnsi="Arial" w:cs="Arial"/>
        </w:rPr>
        <w:t xml:space="preserve"> flying from Casablanca to the Sahara desert!</w:t>
      </w:r>
    </w:p>
    <w:p w14:paraId="1B4507D6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424A4E1F" w14:textId="2548B99B" w:rsidR="00E22DB0" w:rsidRPr="00820591" w:rsidRDefault="00723B67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EAT:</w:t>
      </w:r>
      <w:r w:rsidR="00E22DB0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Food on the fly! Simple dinner in fun location</w:t>
      </w:r>
    </w:p>
    <w:p w14:paraId="37A3C9A3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217B4BE8" w14:textId="3955C5A8" w:rsidR="00E22DB0" w:rsidRDefault="00840B5B" w:rsidP="00E22DB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E22DB0" w:rsidRPr="00820591">
        <w:rPr>
          <w:rFonts w:ascii="Arial" w:hAnsi="Arial" w:cs="Arial"/>
          <w:b/>
        </w:rPr>
        <w:t>:</w:t>
      </w:r>
      <w:r w:rsidR="00E22DB0">
        <w:rPr>
          <w:rFonts w:ascii="Arial" w:hAnsi="Arial" w:cs="Arial"/>
        </w:rPr>
        <w:tab/>
      </w:r>
      <w:r w:rsidR="00CD731C">
        <w:rPr>
          <w:rFonts w:ascii="Arial" w:hAnsi="Arial" w:cs="Arial"/>
        </w:rPr>
        <w:t xml:space="preserve">Gites Palmeraie   </w:t>
      </w:r>
      <w:hyperlink r:id="rId12" w:history="1">
        <w:r w:rsidR="00CD731C" w:rsidRPr="007C1B62">
          <w:rPr>
            <w:rStyle w:val="Hyperlink"/>
            <w:rFonts w:ascii="Arial" w:hAnsi="Arial" w:cs="Arial"/>
          </w:rPr>
          <w:t>http://www.danslapalmeraie.com</w:t>
        </w:r>
      </w:hyperlink>
    </w:p>
    <w:p w14:paraId="186B18E0" w14:textId="77777777" w:rsidR="00CD731C" w:rsidRDefault="00CD731C" w:rsidP="00E22DB0">
      <w:pPr>
        <w:jc w:val="both"/>
        <w:rPr>
          <w:rFonts w:ascii="Arial" w:hAnsi="Arial" w:cs="Arial"/>
        </w:rPr>
      </w:pPr>
    </w:p>
    <w:p w14:paraId="121BC705" w14:textId="213A5362" w:rsidR="00E22DB0" w:rsidRPr="0069176C" w:rsidRDefault="0069176C" w:rsidP="006D2088">
      <w:pPr>
        <w:jc w:val="both"/>
        <w:rPr>
          <w:rFonts w:ascii="Arial" w:hAnsi="Arial" w:cs="Arial"/>
          <w:i/>
          <w:color w:val="FF0000"/>
        </w:rPr>
      </w:pPr>
      <w:r w:rsidRPr="0069176C">
        <w:rPr>
          <w:rFonts w:ascii="Arial" w:hAnsi="Arial" w:cs="Arial"/>
          <w:i/>
          <w:color w:val="FF0000"/>
        </w:rPr>
        <w:t xml:space="preserve">FUN FACT:  </w:t>
      </w:r>
      <w:r w:rsidR="00314CD8" w:rsidRPr="0069176C">
        <w:rPr>
          <w:rFonts w:ascii="Arial" w:hAnsi="Arial" w:cs="Arial"/>
          <w:i/>
          <w:color w:val="FF0000"/>
        </w:rPr>
        <w:t>Gites Palmeraie is a rarity. It’s located in a desert oasis and is owned by a Morocan family.  The accommodations are simple but full of love &amp; kindness.</w:t>
      </w:r>
    </w:p>
    <w:p w14:paraId="21389599" w14:textId="77777777" w:rsidR="00314CD8" w:rsidRDefault="00314CD8" w:rsidP="006D2088">
      <w:pPr>
        <w:jc w:val="both"/>
        <w:rPr>
          <w:rFonts w:ascii="Arial" w:hAnsi="Arial" w:cs="Arial"/>
          <w:i/>
        </w:rPr>
      </w:pPr>
    </w:p>
    <w:p w14:paraId="2E6DCF0A" w14:textId="77777777" w:rsidR="00314CD8" w:rsidRPr="00314CD8" w:rsidRDefault="00314CD8" w:rsidP="006D2088">
      <w:pPr>
        <w:jc w:val="both"/>
        <w:rPr>
          <w:rFonts w:ascii="Arial" w:hAnsi="Arial" w:cs="Arial"/>
          <w:i/>
        </w:rPr>
      </w:pPr>
    </w:p>
    <w:p w14:paraId="4EAEC616" w14:textId="54CF6BDA" w:rsidR="00E22DB0" w:rsidRDefault="00AC3C2E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450282" wp14:editId="5A0033C8">
            <wp:extent cx="5486400" cy="3683000"/>
            <wp:effectExtent l="0" t="0" r="0" b="0"/>
            <wp:docPr id="5" name="Picture 5" descr="Jill's Hard Drive:Users:Jill:Dropbox:Screenshots:Screenshot 2017-08-31 22.3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ill's Hard Drive:Users:Jill:Dropbox:Screenshots:Screenshot 2017-08-31 22.39.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0778" w14:textId="77777777" w:rsidR="00E22DB0" w:rsidRDefault="00E22DB0" w:rsidP="006D2088">
      <w:pPr>
        <w:jc w:val="both"/>
        <w:rPr>
          <w:rFonts w:ascii="Arial" w:hAnsi="Arial" w:cs="Arial"/>
        </w:rPr>
      </w:pPr>
    </w:p>
    <w:p w14:paraId="5D155963" w14:textId="77777777" w:rsidR="00E22DB0" w:rsidRDefault="00E22DB0" w:rsidP="006D2088">
      <w:pPr>
        <w:jc w:val="both"/>
        <w:rPr>
          <w:rFonts w:ascii="Arial" w:hAnsi="Arial" w:cs="Arial"/>
        </w:rPr>
      </w:pPr>
    </w:p>
    <w:p w14:paraId="7C42CF3F" w14:textId="77777777" w:rsidR="00314CD8" w:rsidRDefault="00314CD8" w:rsidP="00314CD8">
      <w:pPr>
        <w:rPr>
          <w:rFonts w:ascii="Arial" w:hAnsi="Arial" w:cs="Arial"/>
          <w:b/>
          <w:u w:val="single"/>
        </w:rPr>
      </w:pPr>
    </w:p>
    <w:p w14:paraId="559DA55A" w14:textId="77777777" w:rsidR="0069176C" w:rsidRDefault="0069176C" w:rsidP="00314CD8">
      <w:pPr>
        <w:rPr>
          <w:rFonts w:ascii="Arial" w:hAnsi="Arial" w:cs="Arial"/>
          <w:b/>
          <w:u w:val="single"/>
        </w:rPr>
      </w:pPr>
    </w:p>
    <w:p w14:paraId="344656F6" w14:textId="77777777" w:rsidR="00314CD8" w:rsidRPr="006D2088" w:rsidRDefault="00314CD8" w:rsidP="00314CD8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0982DC1C" w14:textId="77777777" w:rsidR="00314CD8" w:rsidRPr="006D2088" w:rsidRDefault="00314CD8" w:rsidP="00314CD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362B1EE1" w14:textId="77777777" w:rsidR="00314CD8" w:rsidRDefault="00314CD8" w:rsidP="00E22DB0">
      <w:pPr>
        <w:jc w:val="both"/>
        <w:rPr>
          <w:rFonts w:ascii="Arial" w:hAnsi="Arial" w:cs="Arial"/>
          <w:b/>
          <w:u w:val="single"/>
        </w:rPr>
      </w:pPr>
    </w:p>
    <w:p w14:paraId="2F4C67D8" w14:textId="77777777" w:rsidR="00314CD8" w:rsidRDefault="00314CD8" w:rsidP="00E22DB0">
      <w:pPr>
        <w:jc w:val="both"/>
        <w:rPr>
          <w:rFonts w:ascii="Arial" w:hAnsi="Arial" w:cs="Arial"/>
          <w:b/>
          <w:u w:val="single"/>
        </w:rPr>
      </w:pPr>
    </w:p>
    <w:p w14:paraId="17132028" w14:textId="77777777" w:rsidR="00E22DB0" w:rsidRPr="00820591" w:rsidRDefault="00E22DB0" w:rsidP="00E22DB0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5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30 Dec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A REAL DESERT OASIS</w:t>
      </w:r>
    </w:p>
    <w:p w14:paraId="53C5554E" w14:textId="77777777" w:rsidR="00E22DB0" w:rsidRDefault="00E22DB0" w:rsidP="00E22DB0">
      <w:pPr>
        <w:jc w:val="both"/>
        <w:rPr>
          <w:rFonts w:ascii="Arial" w:hAnsi="Arial" w:cs="Arial"/>
        </w:rPr>
      </w:pPr>
    </w:p>
    <w:p w14:paraId="61DD2E8F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7D501490" w14:textId="655487EE" w:rsidR="00E22DB0" w:rsidRPr="00820591" w:rsidRDefault="00840B5B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VIBE:</w:t>
      </w:r>
      <w:r w:rsidR="00314C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Get ready to meet</w:t>
      </w:r>
      <w:r w:rsidR="00314CD8">
        <w:rPr>
          <w:rFonts w:ascii="Arial" w:hAnsi="Arial" w:cs="Arial"/>
        </w:rPr>
        <w:t xml:space="preserve"> the locals, dine in ksar and learn about the countryside culture. We’re traveling on a different mode of transportation and learning how to dance like a Bedouin.</w:t>
      </w:r>
    </w:p>
    <w:p w14:paraId="0431D8BE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0754B164" w14:textId="775A76A3" w:rsidR="00E22DB0" w:rsidRPr="00820591" w:rsidRDefault="00314CD8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="00E22DB0" w:rsidRPr="00820591">
        <w:rPr>
          <w:rFonts w:ascii="Arial" w:hAnsi="Arial" w:cs="Arial"/>
        </w:rPr>
        <w:t>:</w:t>
      </w:r>
      <w:r w:rsidR="00E22DB0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Learn the art of coucous with local women.</w:t>
      </w:r>
    </w:p>
    <w:p w14:paraId="5725FDED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681E54F9" w14:textId="1B7A748C" w:rsidR="00E22DB0" w:rsidRDefault="00840B5B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E22DB0" w:rsidRPr="00820591">
        <w:rPr>
          <w:rFonts w:ascii="Arial" w:hAnsi="Arial" w:cs="Arial"/>
          <w:b/>
        </w:rPr>
        <w:t>:</w:t>
      </w:r>
      <w:r w:rsidR="00E22DB0">
        <w:rPr>
          <w:rFonts w:ascii="Arial" w:hAnsi="Arial" w:cs="Arial"/>
        </w:rPr>
        <w:tab/>
      </w:r>
      <w:r w:rsidR="00723B67">
        <w:rPr>
          <w:rFonts w:ascii="Arial" w:hAnsi="Arial" w:cs="Arial"/>
        </w:rPr>
        <w:t>Gites Palmaire</w:t>
      </w:r>
      <w:r w:rsidR="00CD731C">
        <w:rPr>
          <w:rFonts w:ascii="Arial" w:hAnsi="Arial" w:cs="Arial"/>
        </w:rPr>
        <w:t xml:space="preserve">    </w:t>
      </w:r>
      <w:hyperlink r:id="rId14" w:history="1">
        <w:r w:rsidR="00CD731C" w:rsidRPr="007C1B62">
          <w:rPr>
            <w:rStyle w:val="Hyperlink"/>
            <w:rFonts w:ascii="Arial" w:hAnsi="Arial" w:cs="Arial"/>
          </w:rPr>
          <w:t>http://www.danslapalmeraie.com</w:t>
        </w:r>
      </w:hyperlink>
    </w:p>
    <w:p w14:paraId="3495554C" w14:textId="77777777" w:rsidR="00E56BF9" w:rsidRDefault="00E56BF9" w:rsidP="006D2088">
      <w:pPr>
        <w:jc w:val="both"/>
        <w:rPr>
          <w:rFonts w:ascii="Arial" w:hAnsi="Arial" w:cs="Arial"/>
        </w:rPr>
      </w:pPr>
    </w:p>
    <w:p w14:paraId="5FF616F4" w14:textId="77777777" w:rsidR="00E56BF9" w:rsidRDefault="00E56BF9" w:rsidP="006D2088">
      <w:pPr>
        <w:jc w:val="both"/>
        <w:rPr>
          <w:rFonts w:ascii="Arial" w:hAnsi="Arial" w:cs="Arial"/>
        </w:rPr>
      </w:pPr>
    </w:p>
    <w:p w14:paraId="6EAECEAA" w14:textId="77777777" w:rsidR="00E22DB0" w:rsidRDefault="00E22DB0" w:rsidP="006D2088">
      <w:pPr>
        <w:jc w:val="both"/>
        <w:rPr>
          <w:rFonts w:ascii="Arial" w:hAnsi="Arial" w:cs="Arial"/>
        </w:rPr>
      </w:pPr>
    </w:p>
    <w:p w14:paraId="433B336A" w14:textId="39F1392F" w:rsidR="00E22DB0" w:rsidRDefault="00314CD8" w:rsidP="00314CD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D53F73" wp14:editId="28744598">
            <wp:extent cx="5715000" cy="4229100"/>
            <wp:effectExtent l="0" t="0" r="0" b="12700"/>
            <wp:docPr id="7" name="Picture 7" descr="Jill's Hard Drive:Users:Jill:Dropbox:Screenshots:Screenshot 2017-08-31 23.1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ill's Hard Drive:Users:Jill:Dropbox:Screenshots:Screenshot 2017-08-31 23.18.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4F99" w14:textId="77777777" w:rsidR="00314CD8" w:rsidRDefault="00314CD8" w:rsidP="00314CD8">
      <w:pPr>
        <w:jc w:val="center"/>
        <w:rPr>
          <w:rFonts w:ascii="Arial" w:hAnsi="Arial" w:cs="Arial"/>
        </w:rPr>
      </w:pPr>
    </w:p>
    <w:p w14:paraId="0F9EA8FF" w14:textId="77777777" w:rsidR="00C1471C" w:rsidRDefault="00C1471C" w:rsidP="006825FC">
      <w:pPr>
        <w:jc w:val="center"/>
        <w:rPr>
          <w:rFonts w:ascii="Arial" w:hAnsi="Arial" w:cs="Arial"/>
          <w:b/>
        </w:rPr>
      </w:pPr>
    </w:p>
    <w:p w14:paraId="49E1EA4C" w14:textId="7BB0C49F" w:rsidR="00C1471C" w:rsidRPr="00E56BF9" w:rsidRDefault="00E56BF9" w:rsidP="00E56BF9">
      <w:pPr>
        <w:rPr>
          <w:rFonts w:ascii="Arial" w:hAnsi="Arial" w:cs="Arial"/>
          <w:i/>
          <w:color w:val="FF0000"/>
        </w:rPr>
      </w:pPr>
      <w:r w:rsidRPr="00E56BF9">
        <w:rPr>
          <w:rFonts w:ascii="Arial" w:hAnsi="Arial" w:cs="Arial"/>
          <w:i/>
          <w:color w:val="FF0000"/>
        </w:rPr>
        <w:t xml:space="preserve">FUN FACT:  </w:t>
      </w:r>
      <w:r>
        <w:rPr>
          <w:rFonts w:ascii="Arial" w:hAnsi="Arial" w:cs="Arial"/>
          <w:i/>
          <w:color w:val="FF0000"/>
        </w:rPr>
        <w:t>This day has been arranged by the owner &amp; manager of our “gites”. They’d like to introduce to local families and teach us about their culture.</w:t>
      </w:r>
    </w:p>
    <w:p w14:paraId="117993B5" w14:textId="77777777" w:rsidR="006825FC" w:rsidRPr="006D2088" w:rsidRDefault="006825FC" w:rsidP="006825FC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00244D91" w14:textId="77777777" w:rsidR="006825FC" w:rsidRPr="006D2088" w:rsidRDefault="006825FC" w:rsidP="006825F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2EA442F5" w14:textId="77777777" w:rsidR="00E22DB0" w:rsidRDefault="00E22DB0" w:rsidP="006D2088">
      <w:pPr>
        <w:jc w:val="both"/>
        <w:rPr>
          <w:rFonts w:ascii="Arial" w:hAnsi="Arial" w:cs="Arial"/>
        </w:rPr>
      </w:pPr>
    </w:p>
    <w:p w14:paraId="6EA96F61" w14:textId="77777777" w:rsidR="00E22DB0" w:rsidRDefault="00E22DB0" w:rsidP="006D2088">
      <w:pPr>
        <w:jc w:val="both"/>
        <w:rPr>
          <w:rFonts w:ascii="Arial" w:hAnsi="Arial" w:cs="Arial"/>
        </w:rPr>
      </w:pPr>
    </w:p>
    <w:p w14:paraId="5B6D861A" w14:textId="5D8A40BA" w:rsidR="00C1471C" w:rsidRPr="00820591" w:rsidRDefault="00734945" w:rsidP="00C1471C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6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31 Dec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="00C1471C">
        <w:rPr>
          <w:rFonts w:ascii="Arial" w:hAnsi="Arial" w:cs="Arial"/>
          <w:b/>
          <w:u w:val="single"/>
        </w:rPr>
        <w:t>NEW YEARS</w:t>
      </w:r>
      <w:r>
        <w:rPr>
          <w:rFonts w:ascii="Arial" w:hAnsi="Arial" w:cs="Arial"/>
          <w:b/>
          <w:u w:val="single"/>
        </w:rPr>
        <w:t xml:space="preserve"> EVE</w:t>
      </w:r>
      <w:r w:rsidR="00C1471C">
        <w:rPr>
          <w:rFonts w:ascii="Arial" w:hAnsi="Arial" w:cs="Arial"/>
          <w:b/>
          <w:u w:val="single"/>
        </w:rPr>
        <w:t xml:space="preserve"> CELEBRATION</w:t>
      </w:r>
      <w:r>
        <w:rPr>
          <w:rFonts w:ascii="Arial" w:hAnsi="Arial" w:cs="Arial"/>
          <w:b/>
          <w:u w:val="single"/>
        </w:rPr>
        <w:t>!</w:t>
      </w:r>
    </w:p>
    <w:p w14:paraId="13BE8ACF" w14:textId="77777777" w:rsidR="00C1471C" w:rsidRDefault="00C1471C" w:rsidP="00C1471C">
      <w:pPr>
        <w:jc w:val="both"/>
        <w:rPr>
          <w:rFonts w:ascii="Arial" w:hAnsi="Arial" w:cs="Arial"/>
        </w:rPr>
      </w:pPr>
    </w:p>
    <w:p w14:paraId="0FDFE83E" w14:textId="77777777" w:rsidR="00C1471C" w:rsidRPr="00820591" w:rsidRDefault="00C1471C" w:rsidP="00C1471C">
      <w:pPr>
        <w:jc w:val="both"/>
        <w:rPr>
          <w:rFonts w:ascii="Arial" w:hAnsi="Arial" w:cs="Arial"/>
        </w:rPr>
      </w:pPr>
    </w:p>
    <w:p w14:paraId="1BDD391D" w14:textId="62AC285D" w:rsidR="00C1471C" w:rsidRPr="00820591" w:rsidRDefault="00840B5B" w:rsidP="00C1471C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C1471C" w:rsidRPr="00820591">
        <w:rPr>
          <w:rFonts w:ascii="Arial" w:hAnsi="Arial" w:cs="Arial"/>
          <w:b/>
        </w:rPr>
        <w:t>:</w:t>
      </w:r>
      <w:r w:rsidR="00C1471C" w:rsidRPr="00820591">
        <w:rPr>
          <w:rFonts w:ascii="Arial" w:hAnsi="Arial" w:cs="Arial"/>
          <w:b/>
        </w:rPr>
        <w:tab/>
      </w:r>
      <w:r w:rsidR="00C1471C">
        <w:rPr>
          <w:rFonts w:ascii="Arial" w:hAnsi="Arial" w:cs="Arial"/>
        </w:rPr>
        <w:t>This morning we’re getting intimate with artisans &amp; finding fossils. We’ll visit a souk ksar and head into the heart of the desert. We’ve got a big day planned so get ready to play!</w:t>
      </w:r>
    </w:p>
    <w:p w14:paraId="10E4D5EB" w14:textId="77777777" w:rsidR="00C1471C" w:rsidRPr="00820591" w:rsidRDefault="00C1471C" w:rsidP="00C1471C">
      <w:pPr>
        <w:jc w:val="both"/>
        <w:rPr>
          <w:rFonts w:ascii="Arial" w:hAnsi="Arial" w:cs="Arial"/>
        </w:rPr>
      </w:pPr>
    </w:p>
    <w:p w14:paraId="35EF5DAE" w14:textId="77777777" w:rsidR="00C1471C" w:rsidRPr="00820591" w:rsidRDefault="00C1471C" w:rsidP="00C1471C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Pr="00820591"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 New Years Eve Moroccan Feast. Music. Dance. Celebrate!</w:t>
      </w:r>
    </w:p>
    <w:p w14:paraId="3AE9B6BA" w14:textId="77777777" w:rsidR="00C1471C" w:rsidRPr="00820591" w:rsidRDefault="00C1471C" w:rsidP="00C1471C">
      <w:pPr>
        <w:jc w:val="both"/>
        <w:rPr>
          <w:rFonts w:ascii="Arial" w:hAnsi="Arial" w:cs="Arial"/>
        </w:rPr>
      </w:pPr>
    </w:p>
    <w:p w14:paraId="3313C13B" w14:textId="5988ABDD" w:rsidR="00C1471C" w:rsidRDefault="00840B5B" w:rsidP="00C1471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C1471C" w:rsidRPr="00820591">
        <w:rPr>
          <w:rFonts w:ascii="Arial" w:hAnsi="Arial" w:cs="Arial"/>
          <w:b/>
        </w:rPr>
        <w:t>:</w:t>
      </w:r>
      <w:r w:rsidR="00C1471C">
        <w:rPr>
          <w:rFonts w:ascii="Arial" w:hAnsi="Arial" w:cs="Arial"/>
        </w:rPr>
        <w:tab/>
        <w:t>Sahara Desert Glamping</w:t>
      </w:r>
    </w:p>
    <w:p w14:paraId="5176F1E1" w14:textId="77777777" w:rsidR="00E56BF9" w:rsidRDefault="00E56BF9" w:rsidP="00C1471C">
      <w:pPr>
        <w:jc w:val="both"/>
        <w:rPr>
          <w:rFonts w:ascii="Arial" w:hAnsi="Arial" w:cs="Arial"/>
        </w:rPr>
      </w:pPr>
    </w:p>
    <w:p w14:paraId="17E8CF19" w14:textId="1180700A" w:rsidR="00C1471C" w:rsidRPr="00734945" w:rsidRDefault="00E56BF9" w:rsidP="00E22DB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42A9A16" wp14:editId="1E3FAED4">
            <wp:extent cx="5443855" cy="2522955"/>
            <wp:effectExtent l="0" t="0" r="0" b="0"/>
            <wp:docPr id="12" name="Picture 12" descr="Jill's Hard Drive:Users:Jill:Dropbox:Screenshots:Screenshot 2017-09-01 17.2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ll's Hard Drive:Users:Jill:Dropbox:Screenshots:Screenshot 2017-09-01 17.22.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32" cy="25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C3AD" w14:textId="77777777" w:rsidR="00C1471C" w:rsidRDefault="00C1471C" w:rsidP="00E22DB0">
      <w:pPr>
        <w:jc w:val="both"/>
        <w:rPr>
          <w:rFonts w:ascii="Arial" w:hAnsi="Arial" w:cs="Arial"/>
          <w:b/>
          <w:u w:val="single"/>
        </w:rPr>
      </w:pPr>
    </w:p>
    <w:p w14:paraId="7D28BCA1" w14:textId="77777777" w:rsidR="00C1471C" w:rsidRDefault="00C1471C" w:rsidP="00E22DB0">
      <w:pPr>
        <w:jc w:val="both"/>
        <w:rPr>
          <w:rFonts w:ascii="Arial" w:hAnsi="Arial" w:cs="Arial"/>
          <w:b/>
          <w:u w:val="single"/>
        </w:rPr>
      </w:pPr>
    </w:p>
    <w:p w14:paraId="7522D189" w14:textId="29A18AE3" w:rsidR="00E22DB0" w:rsidRPr="00820591" w:rsidRDefault="00E22DB0" w:rsidP="00E22DB0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7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1 Jan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="00734945">
        <w:rPr>
          <w:rFonts w:ascii="Arial" w:hAnsi="Arial" w:cs="Arial"/>
          <w:b/>
          <w:u w:val="single"/>
        </w:rPr>
        <w:tab/>
        <w:t xml:space="preserve">        THE  SPIRITUAL SAHARA</w:t>
      </w:r>
    </w:p>
    <w:p w14:paraId="53CD6F93" w14:textId="77777777" w:rsidR="00E22DB0" w:rsidRDefault="00E22DB0" w:rsidP="00E22DB0">
      <w:pPr>
        <w:jc w:val="both"/>
        <w:rPr>
          <w:rFonts w:ascii="Arial" w:hAnsi="Arial" w:cs="Arial"/>
        </w:rPr>
      </w:pPr>
    </w:p>
    <w:p w14:paraId="0B3E4F85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4ED0BAB1" w14:textId="1C664732" w:rsidR="00E22DB0" w:rsidRPr="00820591" w:rsidRDefault="00840B5B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>
        <w:rPr>
          <w:rFonts w:ascii="Arial" w:hAnsi="Arial" w:cs="Arial"/>
          <w:b/>
        </w:rPr>
        <w:tab/>
      </w:r>
      <w:r w:rsidR="002F17A1">
        <w:rPr>
          <w:rFonts w:ascii="Arial" w:hAnsi="Arial" w:cs="Arial"/>
        </w:rPr>
        <w:t xml:space="preserve"> </w:t>
      </w:r>
      <w:r w:rsidR="006825FC">
        <w:rPr>
          <w:rFonts w:ascii="Arial" w:hAnsi="Arial" w:cs="Arial"/>
        </w:rPr>
        <w:t>Party until the sun comes up and our beatufiul Bedouin hosts will take us to see a stunning sunrise.  We’ll tour the dunes via camels or 4x4’s</w:t>
      </w:r>
    </w:p>
    <w:p w14:paraId="38970180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1421663E" w14:textId="7A7AB1E2" w:rsidR="00E22DB0" w:rsidRPr="00820591" w:rsidRDefault="00840B5B" w:rsidP="00E22DB0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="00E22DB0" w:rsidRPr="00820591">
        <w:rPr>
          <w:rFonts w:ascii="Arial" w:hAnsi="Arial" w:cs="Arial"/>
        </w:rPr>
        <w:t>:</w:t>
      </w:r>
      <w:r w:rsidR="00E22DB0">
        <w:rPr>
          <w:rFonts w:ascii="Arial" w:hAnsi="Arial" w:cs="Arial"/>
        </w:rPr>
        <w:tab/>
        <w:t xml:space="preserve"> </w:t>
      </w:r>
      <w:r w:rsidR="006825FC">
        <w:rPr>
          <w:rFonts w:ascii="Arial" w:hAnsi="Arial" w:cs="Arial"/>
        </w:rPr>
        <w:t>Lun</w:t>
      </w:r>
      <w:r w:rsidR="00734945">
        <w:rPr>
          <w:rFonts w:ascii="Arial" w:hAnsi="Arial" w:cs="Arial"/>
        </w:rPr>
        <w:t>ch with a nomadic family. Traditional Berber dinner</w:t>
      </w:r>
      <w:r w:rsidR="006825FC">
        <w:rPr>
          <w:rFonts w:ascii="Arial" w:hAnsi="Arial" w:cs="Arial"/>
        </w:rPr>
        <w:t xml:space="preserve"> at </w:t>
      </w:r>
      <w:r w:rsidR="00734945">
        <w:rPr>
          <w:rFonts w:ascii="Arial" w:hAnsi="Arial" w:cs="Arial"/>
        </w:rPr>
        <w:t>our ecolodge. Fresh veggies from the garden.</w:t>
      </w:r>
    </w:p>
    <w:p w14:paraId="605C0AB9" w14:textId="77777777" w:rsidR="00E22DB0" w:rsidRPr="00820591" w:rsidRDefault="00E22DB0" w:rsidP="00E22DB0">
      <w:pPr>
        <w:jc w:val="both"/>
        <w:rPr>
          <w:rFonts w:ascii="Arial" w:hAnsi="Arial" w:cs="Arial"/>
        </w:rPr>
      </w:pPr>
    </w:p>
    <w:p w14:paraId="0C22CCEA" w14:textId="3DDE8377" w:rsidR="00734945" w:rsidRDefault="00840B5B" w:rsidP="00723B6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E22DB0" w:rsidRPr="00820591">
        <w:rPr>
          <w:rFonts w:ascii="Arial" w:hAnsi="Arial" w:cs="Arial"/>
          <w:b/>
        </w:rPr>
        <w:t>:</w:t>
      </w:r>
      <w:r w:rsidR="00E22DB0">
        <w:rPr>
          <w:rFonts w:ascii="Arial" w:hAnsi="Arial" w:cs="Arial"/>
        </w:rPr>
        <w:tab/>
      </w:r>
      <w:r w:rsidR="004701ED">
        <w:rPr>
          <w:rFonts w:ascii="Arial" w:hAnsi="Arial" w:cs="Arial"/>
        </w:rPr>
        <w:t xml:space="preserve">Dar Lorkam     </w:t>
      </w:r>
      <w:hyperlink r:id="rId17" w:history="1">
        <w:r w:rsidR="00734945" w:rsidRPr="00FF7A99">
          <w:rPr>
            <w:rStyle w:val="Hyperlink"/>
            <w:rFonts w:ascii="Arial" w:hAnsi="Arial" w:cs="Arial"/>
          </w:rPr>
          <w:t>http://www.skoura.com.fr/eng/index.php</w:t>
        </w:r>
      </w:hyperlink>
    </w:p>
    <w:p w14:paraId="0756F1E0" w14:textId="77777777" w:rsidR="00734945" w:rsidRDefault="00734945" w:rsidP="00723B67">
      <w:pPr>
        <w:jc w:val="both"/>
        <w:rPr>
          <w:rFonts w:ascii="Arial" w:hAnsi="Arial" w:cs="Arial"/>
        </w:rPr>
      </w:pPr>
    </w:p>
    <w:p w14:paraId="0AB0AC06" w14:textId="21EEB6FD" w:rsidR="00E56BF9" w:rsidRPr="00734945" w:rsidRDefault="00734945" w:rsidP="00E22DB0">
      <w:pPr>
        <w:jc w:val="both"/>
        <w:rPr>
          <w:rFonts w:ascii="Arial" w:hAnsi="Arial" w:cs="Arial"/>
          <w:i/>
          <w:color w:val="FF0000"/>
        </w:rPr>
      </w:pPr>
      <w:r w:rsidRPr="0069176C">
        <w:rPr>
          <w:rFonts w:ascii="Arial" w:hAnsi="Arial" w:cs="Arial"/>
          <w:i/>
          <w:color w:val="FF0000"/>
        </w:rPr>
        <w:t xml:space="preserve">FUN FACT:  </w:t>
      </w:r>
      <w:bookmarkStart w:id="0" w:name="_GoBack"/>
      <w:bookmarkEnd w:id="0"/>
      <w:r>
        <w:rPr>
          <w:rFonts w:ascii="Arial" w:hAnsi="Arial" w:cs="Arial"/>
          <w:i/>
          <w:color w:val="FF0000"/>
        </w:rPr>
        <w:t>Our private, e</w:t>
      </w:r>
      <w:r w:rsidRPr="0069176C">
        <w:rPr>
          <w:rFonts w:ascii="Arial" w:hAnsi="Arial" w:cs="Arial"/>
          <w:i/>
          <w:color w:val="FF0000"/>
        </w:rPr>
        <w:t xml:space="preserve">colodge is located in a rare grove of 30,000 palm trees. </w:t>
      </w:r>
    </w:p>
    <w:p w14:paraId="1C37976E" w14:textId="77777777" w:rsidR="00E56BF9" w:rsidRPr="006D2088" w:rsidRDefault="00E56BF9" w:rsidP="00E56BF9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36C41A74" w14:textId="04930D22" w:rsidR="00E56BF9" w:rsidRDefault="00E56BF9" w:rsidP="00E56BF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186B9204" w14:textId="77777777" w:rsidR="00E56BF9" w:rsidRDefault="00E56BF9" w:rsidP="00E56BF9">
      <w:pPr>
        <w:jc w:val="center"/>
        <w:rPr>
          <w:rFonts w:ascii="Arial" w:hAnsi="Arial" w:cs="Arial"/>
          <w:b/>
          <w:u w:val="single"/>
        </w:rPr>
      </w:pPr>
    </w:p>
    <w:p w14:paraId="71E52815" w14:textId="7ADEC1B2" w:rsidR="00E56BF9" w:rsidRPr="00820591" w:rsidRDefault="00E56BF9" w:rsidP="00E56BF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8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2 Jan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="00734945">
        <w:rPr>
          <w:rFonts w:ascii="Arial" w:hAnsi="Arial" w:cs="Arial"/>
          <w:b/>
          <w:u w:val="single"/>
        </w:rPr>
        <w:tab/>
        <w:t>DESERT TO CITY</w:t>
      </w:r>
    </w:p>
    <w:p w14:paraId="7F3F9780" w14:textId="77777777" w:rsidR="00E56BF9" w:rsidRDefault="00E56BF9" w:rsidP="00E56BF9">
      <w:pPr>
        <w:jc w:val="both"/>
        <w:rPr>
          <w:rFonts w:ascii="Arial" w:hAnsi="Arial" w:cs="Arial"/>
        </w:rPr>
      </w:pPr>
    </w:p>
    <w:p w14:paraId="1136848F" w14:textId="3B6B0F5E" w:rsidR="00734945" w:rsidRPr="00820591" w:rsidRDefault="00840B5B" w:rsidP="00734945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734945" w:rsidRPr="00820591">
        <w:rPr>
          <w:rFonts w:ascii="Arial" w:hAnsi="Arial" w:cs="Arial"/>
          <w:b/>
        </w:rPr>
        <w:t>:</w:t>
      </w:r>
      <w:r w:rsidR="00734945">
        <w:rPr>
          <w:rFonts w:ascii="Arial" w:hAnsi="Arial" w:cs="Arial"/>
        </w:rPr>
        <w:tab/>
        <w:t>After breakfast, we’re headed to Marrakech. The afternoon will be a private city tour with a local.</w:t>
      </w:r>
    </w:p>
    <w:p w14:paraId="73880F34" w14:textId="77777777" w:rsidR="00734945" w:rsidRDefault="00734945" w:rsidP="00734945">
      <w:pPr>
        <w:jc w:val="both"/>
        <w:rPr>
          <w:rFonts w:ascii="Arial" w:hAnsi="Arial" w:cs="Arial"/>
        </w:rPr>
      </w:pPr>
    </w:p>
    <w:p w14:paraId="45BC415F" w14:textId="54B15FED" w:rsidR="00734945" w:rsidRPr="00820591" w:rsidRDefault="00840B5B" w:rsidP="007349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="00734945" w:rsidRPr="009D73CC">
        <w:rPr>
          <w:rFonts w:ascii="Arial" w:hAnsi="Arial" w:cs="Arial"/>
          <w:b/>
        </w:rPr>
        <w:t>:</w:t>
      </w:r>
      <w:r w:rsidR="00734945" w:rsidRPr="009D73CC">
        <w:rPr>
          <w:rFonts w:ascii="Arial" w:hAnsi="Arial" w:cs="Arial"/>
          <w:b/>
        </w:rPr>
        <w:tab/>
      </w:r>
      <w:r w:rsidR="00734945">
        <w:rPr>
          <w:rFonts w:ascii="Arial" w:hAnsi="Arial" w:cs="Arial"/>
        </w:rPr>
        <w:tab/>
        <w:t>Moroccan Wines + Private Dinner at our Dar</w:t>
      </w:r>
    </w:p>
    <w:p w14:paraId="6224B2C0" w14:textId="77777777" w:rsidR="00734945" w:rsidRPr="00820591" w:rsidRDefault="00734945" w:rsidP="00734945">
      <w:pPr>
        <w:jc w:val="both"/>
        <w:rPr>
          <w:rFonts w:ascii="Arial" w:hAnsi="Arial" w:cs="Arial"/>
        </w:rPr>
      </w:pPr>
    </w:p>
    <w:p w14:paraId="34EA5667" w14:textId="004FC253" w:rsidR="00734945" w:rsidRDefault="00840B5B" w:rsidP="007349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734945" w:rsidRPr="00820591">
        <w:rPr>
          <w:rFonts w:ascii="Arial" w:hAnsi="Arial" w:cs="Arial"/>
          <w:b/>
        </w:rPr>
        <w:t>:</w:t>
      </w:r>
      <w:r w:rsidR="00734945">
        <w:rPr>
          <w:rFonts w:ascii="Arial" w:hAnsi="Arial" w:cs="Arial"/>
        </w:rPr>
        <w:tab/>
      </w:r>
      <w:hyperlink r:id="rId18" w:history="1">
        <w:r w:rsidR="00734945" w:rsidRPr="007C1B62">
          <w:rPr>
            <w:rStyle w:val="Hyperlink"/>
            <w:rFonts w:ascii="Arial" w:hAnsi="Arial" w:cs="Arial"/>
          </w:rPr>
          <w:t>http://www.darlallafdila.com</w:t>
        </w:r>
      </w:hyperlink>
      <w:r w:rsidR="00734945">
        <w:rPr>
          <w:rFonts w:ascii="Arial" w:hAnsi="Arial" w:cs="Arial"/>
        </w:rPr>
        <w:t xml:space="preserve">     </w:t>
      </w:r>
    </w:p>
    <w:p w14:paraId="1BD651A5" w14:textId="77777777" w:rsidR="00734945" w:rsidRDefault="00734945" w:rsidP="00734945">
      <w:pPr>
        <w:jc w:val="both"/>
        <w:rPr>
          <w:rFonts w:ascii="Arial" w:hAnsi="Arial" w:cs="Arial"/>
        </w:rPr>
      </w:pPr>
    </w:p>
    <w:p w14:paraId="0DC76093" w14:textId="77777777" w:rsidR="00734945" w:rsidRPr="00E56BF9" w:rsidRDefault="00734945" w:rsidP="00734945">
      <w:pPr>
        <w:jc w:val="both"/>
        <w:rPr>
          <w:rFonts w:ascii="Arial" w:hAnsi="Arial" w:cs="Arial"/>
          <w:color w:val="FF0000"/>
        </w:rPr>
      </w:pPr>
      <w:r w:rsidRPr="00E56BF9">
        <w:rPr>
          <w:rFonts w:ascii="Arial" w:hAnsi="Arial" w:cs="Arial"/>
          <w:color w:val="FF0000"/>
        </w:rPr>
        <w:t xml:space="preserve">FUN FACT: </w:t>
      </w:r>
      <w:r w:rsidRPr="00E56BF9">
        <w:rPr>
          <w:rFonts w:ascii="Arial" w:hAnsi="Arial" w:cs="Arial"/>
          <w:i/>
          <w:color w:val="FF0000"/>
        </w:rPr>
        <w:t xml:space="preserve">Dar l’alla fdila was once the entertainment home of a sultan. It was also </w:t>
      </w:r>
      <w:r>
        <w:rPr>
          <w:rFonts w:ascii="Arial" w:hAnsi="Arial" w:cs="Arial"/>
          <w:i/>
          <w:color w:val="FF0000"/>
        </w:rPr>
        <w:t xml:space="preserve">a </w:t>
      </w:r>
      <w:r w:rsidRPr="00E56BF9">
        <w:rPr>
          <w:rFonts w:ascii="Arial" w:hAnsi="Arial" w:cs="Arial"/>
          <w:i/>
          <w:color w:val="FF0000"/>
        </w:rPr>
        <w:t>secret hideaway of actress Josephine Baker</w:t>
      </w:r>
      <w:r>
        <w:rPr>
          <w:rFonts w:ascii="Arial" w:hAnsi="Arial" w:cs="Arial"/>
          <w:color w:val="FF0000"/>
        </w:rPr>
        <w:t>.</w:t>
      </w:r>
    </w:p>
    <w:p w14:paraId="71CD73EC" w14:textId="77777777" w:rsidR="00E56BF9" w:rsidRDefault="00E56BF9" w:rsidP="00E56BF9">
      <w:pPr>
        <w:jc w:val="center"/>
        <w:rPr>
          <w:rFonts w:ascii="Arial" w:hAnsi="Arial" w:cs="Arial"/>
        </w:rPr>
      </w:pPr>
    </w:p>
    <w:p w14:paraId="1448F0BC" w14:textId="13F72B2C" w:rsidR="00E22DB0" w:rsidRDefault="0069176C" w:rsidP="00E56B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3FF6C0" wp14:editId="678E645B">
            <wp:extent cx="5089694" cy="3136900"/>
            <wp:effectExtent l="0" t="0" r="0" b="0"/>
            <wp:docPr id="10" name="Picture 10" descr="Jill's Hard Drive:Users:Jill:Dropbox:Screenshots:Screenshot 2017-08-31 23.2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ill's Hard Drive:Users:Jill:Dropbox:Screenshots:Screenshot 2017-08-31 23.21.5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45" cy="31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EF18" w14:textId="77777777" w:rsidR="00E47990" w:rsidRDefault="00E47990" w:rsidP="00E56BF9">
      <w:pPr>
        <w:jc w:val="center"/>
        <w:rPr>
          <w:rFonts w:ascii="Arial" w:hAnsi="Arial" w:cs="Arial"/>
        </w:rPr>
      </w:pPr>
    </w:p>
    <w:p w14:paraId="2E83323A" w14:textId="77777777" w:rsidR="00694BD8" w:rsidRDefault="00694BD8" w:rsidP="00E22DB0">
      <w:pPr>
        <w:jc w:val="both"/>
        <w:rPr>
          <w:rFonts w:ascii="Arial" w:hAnsi="Arial" w:cs="Arial"/>
          <w:b/>
          <w:u w:val="single"/>
        </w:rPr>
      </w:pPr>
    </w:p>
    <w:p w14:paraId="64F1DEA7" w14:textId="77777777" w:rsidR="00E22DB0" w:rsidRPr="00820591" w:rsidRDefault="00E22DB0" w:rsidP="00E22DB0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9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3 Jan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MAGICAL MARRAKECH</w:t>
      </w:r>
    </w:p>
    <w:p w14:paraId="2DF78E4D" w14:textId="77777777" w:rsidR="00E22DB0" w:rsidRDefault="00E22DB0" w:rsidP="00E22DB0">
      <w:pPr>
        <w:jc w:val="both"/>
        <w:rPr>
          <w:rFonts w:ascii="Arial" w:hAnsi="Arial" w:cs="Arial"/>
        </w:rPr>
      </w:pPr>
    </w:p>
    <w:p w14:paraId="2938C70A" w14:textId="0D2F7CB8" w:rsidR="00734945" w:rsidRPr="00820591" w:rsidRDefault="00840B5B" w:rsidP="00734945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734945" w:rsidRPr="00820591">
        <w:rPr>
          <w:rFonts w:ascii="Arial" w:hAnsi="Arial" w:cs="Arial"/>
          <w:b/>
        </w:rPr>
        <w:t>:</w:t>
      </w:r>
      <w:r w:rsidR="00734945" w:rsidRPr="00820591">
        <w:rPr>
          <w:rFonts w:ascii="Arial" w:hAnsi="Arial" w:cs="Arial"/>
          <w:b/>
        </w:rPr>
        <w:tab/>
      </w:r>
      <w:r w:rsidR="00734945">
        <w:rPr>
          <w:rFonts w:ascii="Arial" w:hAnsi="Arial" w:cs="Arial"/>
        </w:rPr>
        <w:t>Experience the incredible souks and markets of Marrakech. Shop for spices, rugs, lamps and even uncover a snake charmer. In the afternoon take time to relax &amp; enjoy a hammam.</w:t>
      </w:r>
    </w:p>
    <w:p w14:paraId="02389CFC" w14:textId="77777777" w:rsidR="00734945" w:rsidRPr="00820591" w:rsidRDefault="00734945" w:rsidP="00734945">
      <w:pPr>
        <w:jc w:val="both"/>
        <w:rPr>
          <w:rFonts w:ascii="Arial" w:hAnsi="Arial" w:cs="Arial"/>
        </w:rPr>
      </w:pPr>
    </w:p>
    <w:p w14:paraId="50EB1490" w14:textId="77777777" w:rsidR="00734945" w:rsidRPr="00820591" w:rsidRDefault="00734945" w:rsidP="00734945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Pr="00820591">
        <w:rPr>
          <w:rFonts w:ascii="Arial" w:hAnsi="Arial" w:cs="Arial"/>
        </w:rPr>
        <w:t>:</w:t>
      </w:r>
      <w:r>
        <w:rPr>
          <w:rFonts w:ascii="Arial" w:hAnsi="Arial" w:cs="Arial"/>
        </w:rPr>
        <w:tab/>
        <w:t>Cocktails + Group Dinner</w:t>
      </w:r>
    </w:p>
    <w:p w14:paraId="6580A7D0" w14:textId="77777777" w:rsidR="00734945" w:rsidRPr="00820591" w:rsidRDefault="00734945" w:rsidP="00734945">
      <w:pPr>
        <w:jc w:val="both"/>
        <w:rPr>
          <w:rFonts w:ascii="Arial" w:hAnsi="Arial" w:cs="Arial"/>
        </w:rPr>
      </w:pPr>
    </w:p>
    <w:p w14:paraId="13B2BCB1" w14:textId="5DF28483" w:rsidR="00734945" w:rsidRPr="00CD731C" w:rsidRDefault="00840B5B" w:rsidP="0073494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SNOOZE</w:t>
      </w:r>
      <w:r w:rsidR="00734945" w:rsidRPr="00820591">
        <w:rPr>
          <w:rFonts w:ascii="Arial" w:hAnsi="Arial" w:cs="Arial"/>
          <w:b/>
        </w:rPr>
        <w:t>:</w:t>
      </w:r>
      <w:r w:rsidR="00734945">
        <w:rPr>
          <w:rFonts w:ascii="Arial" w:hAnsi="Arial" w:cs="Arial"/>
          <w:b/>
        </w:rPr>
        <w:tab/>
      </w:r>
      <w:hyperlink r:id="rId20" w:history="1">
        <w:r w:rsidR="00734945" w:rsidRPr="007C1B62">
          <w:rPr>
            <w:rStyle w:val="Hyperlink"/>
            <w:rFonts w:ascii="Arial" w:hAnsi="Arial" w:cs="Arial"/>
          </w:rPr>
          <w:t>http://www.darlallafdila.com</w:t>
        </w:r>
      </w:hyperlink>
      <w:r w:rsidR="00734945">
        <w:rPr>
          <w:rFonts w:ascii="Arial" w:hAnsi="Arial" w:cs="Arial"/>
        </w:rPr>
        <w:t xml:space="preserve">     </w:t>
      </w:r>
    </w:p>
    <w:p w14:paraId="698C0E6E" w14:textId="13A759D9" w:rsidR="00E56BF9" w:rsidRDefault="00C41541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55A0245" w14:textId="77777777" w:rsidR="00E56BF9" w:rsidRPr="006D2088" w:rsidRDefault="00E56BF9" w:rsidP="00E56BF9">
      <w:pPr>
        <w:jc w:val="center"/>
        <w:rPr>
          <w:rFonts w:ascii="Arial" w:hAnsi="Arial" w:cs="Arial"/>
          <w:b/>
        </w:rPr>
      </w:pPr>
      <w:r w:rsidRPr="006D2088">
        <w:rPr>
          <w:rFonts w:ascii="Arial" w:hAnsi="Arial" w:cs="Arial"/>
          <w:b/>
        </w:rPr>
        <w:t>MYSTICAL MOROCCO</w:t>
      </w:r>
    </w:p>
    <w:p w14:paraId="2915E942" w14:textId="77777777" w:rsidR="00E56BF9" w:rsidRDefault="00E56BF9" w:rsidP="00E56BF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 25 – Jan 4, 2018</w:t>
      </w:r>
    </w:p>
    <w:p w14:paraId="48A25ACC" w14:textId="77777777" w:rsidR="00E56BF9" w:rsidRDefault="00E56BF9" w:rsidP="00E56BF9">
      <w:pPr>
        <w:jc w:val="both"/>
        <w:rPr>
          <w:rFonts w:ascii="Arial" w:hAnsi="Arial" w:cs="Arial"/>
          <w:b/>
          <w:u w:val="single"/>
        </w:rPr>
      </w:pPr>
    </w:p>
    <w:p w14:paraId="17822B70" w14:textId="77777777" w:rsidR="00E56BF9" w:rsidRDefault="00E56BF9" w:rsidP="00E56BF9">
      <w:pPr>
        <w:jc w:val="both"/>
        <w:rPr>
          <w:rFonts w:ascii="Arial" w:hAnsi="Arial" w:cs="Arial"/>
          <w:b/>
          <w:u w:val="single"/>
        </w:rPr>
      </w:pPr>
    </w:p>
    <w:p w14:paraId="08E0F0FA" w14:textId="7CEDC67C" w:rsidR="00E56BF9" w:rsidRPr="00820591" w:rsidRDefault="00E56BF9" w:rsidP="00E56BF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Day 10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4 Jan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 w:rsidR="00734945">
        <w:rPr>
          <w:rFonts w:ascii="Arial" w:hAnsi="Arial" w:cs="Arial"/>
          <w:b/>
          <w:u w:val="single"/>
        </w:rPr>
        <w:t>MOROCCO to USA</w:t>
      </w:r>
    </w:p>
    <w:p w14:paraId="3889664A" w14:textId="77777777" w:rsidR="00E56BF9" w:rsidRDefault="00E56BF9" w:rsidP="00E56BF9">
      <w:pPr>
        <w:jc w:val="both"/>
        <w:rPr>
          <w:rFonts w:ascii="Arial" w:hAnsi="Arial" w:cs="Arial"/>
        </w:rPr>
      </w:pPr>
    </w:p>
    <w:p w14:paraId="0A25E996" w14:textId="1542C707" w:rsidR="00E56BF9" w:rsidRPr="00820591" w:rsidRDefault="00840B5B" w:rsidP="00E56BF9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VIBE</w:t>
      </w:r>
      <w:r w:rsidR="00E56BF9" w:rsidRPr="00820591">
        <w:rPr>
          <w:rFonts w:ascii="Arial" w:hAnsi="Arial" w:cs="Arial"/>
          <w:b/>
        </w:rPr>
        <w:t>:</w:t>
      </w:r>
      <w:r w:rsidR="00E56BF9" w:rsidRPr="00820591">
        <w:rPr>
          <w:rFonts w:ascii="Arial" w:hAnsi="Arial" w:cs="Arial"/>
          <w:b/>
        </w:rPr>
        <w:tab/>
      </w:r>
      <w:r w:rsidR="00E47990" w:rsidRPr="00E47990">
        <w:rPr>
          <w:rFonts w:ascii="Arial" w:hAnsi="Arial" w:cs="Arial"/>
        </w:rPr>
        <w:t>Savor a cup of fresh mint tea, handmade pastries and fresh fruit</w:t>
      </w:r>
      <w:r w:rsidR="00E47990">
        <w:rPr>
          <w:rFonts w:ascii="Arial" w:hAnsi="Arial" w:cs="Arial"/>
        </w:rPr>
        <w:t xml:space="preserve"> before transferring to the airport. For anyone departing in the afternoon we’ll head out to do some food tasting.</w:t>
      </w:r>
    </w:p>
    <w:p w14:paraId="3A927260" w14:textId="77777777" w:rsidR="00E56BF9" w:rsidRPr="00820591" w:rsidRDefault="00E56BF9" w:rsidP="00E56BF9">
      <w:pPr>
        <w:jc w:val="both"/>
        <w:rPr>
          <w:rFonts w:ascii="Arial" w:hAnsi="Arial" w:cs="Arial"/>
        </w:rPr>
      </w:pPr>
    </w:p>
    <w:p w14:paraId="1F3A9BA1" w14:textId="59EDC892" w:rsidR="00E56BF9" w:rsidRPr="00820591" w:rsidRDefault="00E56BF9" w:rsidP="00E56BF9">
      <w:pPr>
        <w:ind w:left="1440" w:hanging="14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EAT</w:t>
      </w:r>
      <w:r w:rsidRPr="00820591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E47990">
        <w:rPr>
          <w:rFonts w:ascii="Arial" w:hAnsi="Arial" w:cs="Arial"/>
        </w:rPr>
        <w:t>Breakfast at our private dar</w:t>
      </w:r>
    </w:p>
    <w:p w14:paraId="26711F4B" w14:textId="77777777" w:rsidR="00E56BF9" w:rsidRPr="00820591" w:rsidRDefault="00E56BF9" w:rsidP="00E56BF9">
      <w:pPr>
        <w:jc w:val="both"/>
        <w:rPr>
          <w:rFonts w:ascii="Arial" w:hAnsi="Arial" w:cs="Arial"/>
        </w:rPr>
      </w:pPr>
    </w:p>
    <w:p w14:paraId="01E6A8A8" w14:textId="750760E5" w:rsidR="00E56BF9" w:rsidRDefault="00840B5B" w:rsidP="006D208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SNOOZE</w:t>
      </w:r>
      <w:r w:rsidR="00E56BF9" w:rsidRPr="00820591">
        <w:rPr>
          <w:rFonts w:ascii="Arial" w:hAnsi="Arial" w:cs="Arial"/>
          <w:b/>
        </w:rPr>
        <w:t>:</w:t>
      </w:r>
      <w:r w:rsidR="00E56BF9">
        <w:rPr>
          <w:rFonts w:ascii="Arial" w:hAnsi="Arial" w:cs="Arial"/>
          <w:b/>
        </w:rPr>
        <w:tab/>
      </w:r>
      <w:r w:rsidR="00E47990">
        <w:rPr>
          <w:rFonts w:ascii="Arial" w:hAnsi="Arial" w:cs="Arial"/>
        </w:rPr>
        <w:t>Grab your blankie and get cozy up in the sky</w:t>
      </w:r>
    </w:p>
    <w:p w14:paraId="03DC1459" w14:textId="77777777" w:rsidR="00E47990" w:rsidRDefault="00E47990" w:rsidP="006D2088">
      <w:pPr>
        <w:jc w:val="both"/>
        <w:rPr>
          <w:rFonts w:ascii="Arial" w:hAnsi="Arial" w:cs="Arial"/>
        </w:rPr>
      </w:pPr>
    </w:p>
    <w:p w14:paraId="3B418249" w14:textId="77777777" w:rsidR="00E47990" w:rsidRDefault="00E47990" w:rsidP="006D2088">
      <w:pPr>
        <w:jc w:val="both"/>
        <w:rPr>
          <w:rFonts w:ascii="Arial" w:hAnsi="Arial" w:cs="Arial"/>
        </w:rPr>
      </w:pPr>
    </w:p>
    <w:p w14:paraId="3ECED826" w14:textId="77777777" w:rsidR="00E47990" w:rsidRDefault="00E47990" w:rsidP="006D2088">
      <w:pPr>
        <w:jc w:val="both"/>
        <w:rPr>
          <w:rFonts w:ascii="Arial" w:hAnsi="Arial" w:cs="Arial"/>
        </w:rPr>
      </w:pPr>
    </w:p>
    <w:p w14:paraId="63E304CB" w14:textId="37390601" w:rsidR="00E22DB0" w:rsidRDefault="00E56BF9" w:rsidP="00E56B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076188" wp14:editId="3396CCF4">
            <wp:extent cx="5600017" cy="4000500"/>
            <wp:effectExtent l="0" t="0" r="0" b="0"/>
            <wp:docPr id="13" name="Picture 13" descr="Jill's Hard Drive:Users:Jill:Desktop:marrakech-238927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ill's Hard Drive:Users:Jill:Desktop:marrakech-2389277_12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92" cy="40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0150" w14:textId="2F5B4C87" w:rsidR="00CD731C" w:rsidRDefault="00CD731C" w:rsidP="00C1471C">
      <w:pPr>
        <w:jc w:val="center"/>
        <w:rPr>
          <w:rFonts w:ascii="Arial" w:hAnsi="Arial" w:cs="Arial"/>
        </w:rPr>
      </w:pPr>
    </w:p>
    <w:p w14:paraId="4E4D71C8" w14:textId="3FCFC04D" w:rsidR="006D2088" w:rsidRDefault="006D2088" w:rsidP="006D2088">
      <w:pPr>
        <w:jc w:val="both"/>
        <w:rPr>
          <w:rFonts w:ascii="Arial" w:hAnsi="Arial" w:cs="Arial"/>
        </w:rPr>
      </w:pPr>
    </w:p>
    <w:p w14:paraId="0C12EB90" w14:textId="77777777" w:rsidR="006D2088" w:rsidRDefault="006D2088" w:rsidP="006D2088">
      <w:pPr>
        <w:jc w:val="both"/>
        <w:rPr>
          <w:rFonts w:ascii="Arial" w:hAnsi="Arial" w:cs="Arial"/>
        </w:rPr>
      </w:pPr>
    </w:p>
    <w:p w14:paraId="4CE3A7FD" w14:textId="77777777" w:rsidR="006D2088" w:rsidRPr="006D2088" w:rsidRDefault="006D2088">
      <w:pPr>
        <w:rPr>
          <w:rFonts w:ascii="Arial" w:hAnsi="Arial" w:cs="Arial"/>
          <w:b/>
          <w:u w:val="single"/>
        </w:rPr>
      </w:pPr>
    </w:p>
    <w:sectPr w:rsidR="006D2088" w:rsidRPr="006D2088" w:rsidSect="00314CD8">
      <w:headerReference w:type="even" r:id="rId22"/>
      <w:headerReference w:type="default" r:id="rId23"/>
      <w:footerReference w:type="default" r:id="rId24"/>
      <w:pgSz w:w="12240" w:h="15840"/>
      <w:pgMar w:top="18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9E483" w14:textId="77777777" w:rsidR="00E56BF9" w:rsidRDefault="00E56BF9" w:rsidP="00C3036E">
      <w:r>
        <w:separator/>
      </w:r>
    </w:p>
  </w:endnote>
  <w:endnote w:type="continuationSeparator" w:id="0">
    <w:p w14:paraId="591000BF" w14:textId="77777777" w:rsidR="00E56BF9" w:rsidRDefault="00E56BF9" w:rsidP="00C30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56CDF" w14:textId="77777777" w:rsidR="00E56BF9" w:rsidRPr="00B92AA8" w:rsidRDefault="00E56BF9" w:rsidP="006D2088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>chasing</w:t>
    </w:r>
    <w:r w:rsidRPr="00B92AA8">
      <w:rPr>
        <w:color w:val="FF0000"/>
        <w:sz w:val="22"/>
        <w:szCs w:val="22"/>
      </w:rPr>
      <w:t>ATLAS</w:t>
    </w:r>
    <w:r>
      <w:rPr>
        <w:sz w:val="22"/>
        <w:szCs w:val="22"/>
      </w:rPr>
      <w:t>.com</w:t>
    </w:r>
    <w:r w:rsidRPr="00B92AA8">
      <w:rPr>
        <w:sz w:val="22"/>
        <w:szCs w:val="22"/>
      </w:rPr>
      <w:tab/>
      <w:t>+1 435 225 2563</w:t>
    </w:r>
    <w:r w:rsidRPr="00B92AA8">
      <w:rPr>
        <w:sz w:val="22"/>
        <w:szCs w:val="22"/>
      </w:rPr>
      <w:tab/>
      <w:t>info@chasing</w:t>
    </w:r>
    <w:r w:rsidRPr="00B92AA8">
      <w:rPr>
        <w:color w:val="FF0000"/>
        <w:sz w:val="22"/>
        <w:szCs w:val="22"/>
      </w:rPr>
      <w:t>atlas</w:t>
    </w:r>
    <w:r w:rsidRPr="00B92AA8">
      <w:rPr>
        <w:sz w:val="22"/>
        <w:szCs w:val="22"/>
      </w:rPr>
      <w:t>.com</w:t>
    </w:r>
  </w:p>
  <w:p w14:paraId="41BE7995" w14:textId="77777777" w:rsidR="00E56BF9" w:rsidRDefault="00E56BF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062FC" w14:textId="77777777" w:rsidR="00E56BF9" w:rsidRDefault="00E56BF9" w:rsidP="00C3036E">
      <w:r>
        <w:separator/>
      </w:r>
    </w:p>
  </w:footnote>
  <w:footnote w:type="continuationSeparator" w:id="0">
    <w:p w14:paraId="563050CA" w14:textId="77777777" w:rsidR="00E56BF9" w:rsidRDefault="00E56BF9" w:rsidP="00C303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97CEA" w14:textId="77777777" w:rsidR="00E56BF9" w:rsidRDefault="00E9348A">
    <w:pPr>
      <w:pStyle w:val="Header"/>
    </w:pPr>
    <w:sdt>
      <w:sdtPr>
        <w:id w:val="171999623"/>
        <w:placeholder>
          <w:docPart w:val="B61AE0E15858A9448D3925BD804D3C9E"/>
        </w:placeholder>
        <w:temporary/>
        <w:showingPlcHdr/>
      </w:sdtPr>
      <w:sdtEndPr/>
      <w:sdtContent>
        <w:r w:rsidR="00E56BF9">
          <w:t>[Type text]</w:t>
        </w:r>
      </w:sdtContent>
    </w:sdt>
    <w:r w:rsidR="00E56BF9">
      <w:ptab w:relativeTo="margin" w:alignment="center" w:leader="none"/>
    </w:r>
    <w:sdt>
      <w:sdtPr>
        <w:id w:val="171999624"/>
        <w:placeholder>
          <w:docPart w:val="5DA73D859495D3489D41B447F5ED4106"/>
        </w:placeholder>
        <w:temporary/>
        <w:showingPlcHdr/>
      </w:sdtPr>
      <w:sdtEndPr/>
      <w:sdtContent>
        <w:r w:rsidR="00E56BF9">
          <w:t>[Type text]</w:t>
        </w:r>
      </w:sdtContent>
    </w:sdt>
    <w:r w:rsidR="00E56BF9">
      <w:ptab w:relativeTo="margin" w:alignment="right" w:leader="none"/>
    </w:r>
    <w:sdt>
      <w:sdtPr>
        <w:id w:val="171999625"/>
        <w:placeholder>
          <w:docPart w:val="E69D0DD075FEE04991ED1FD1D3576117"/>
        </w:placeholder>
        <w:temporary/>
        <w:showingPlcHdr/>
      </w:sdtPr>
      <w:sdtEndPr/>
      <w:sdtContent>
        <w:r w:rsidR="00E56BF9">
          <w:t>[Type text]</w:t>
        </w:r>
      </w:sdtContent>
    </w:sdt>
  </w:p>
  <w:p w14:paraId="5E7A01C9" w14:textId="77777777" w:rsidR="00E56BF9" w:rsidRDefault="00E56BF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4F64A" w14:textId="77777777" w:rsidR="00E56BF9" w:rsidRDefault="00E56BF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637FBF" wp14:editId="7A28AB22">
          <wp:simplePos x="0" y="0"/>
          <wp:positionH relativeFrom="margin">
            <wp:posOffset>3543300</wp:posOffset>
          </wp:positionH>
          <wp:positionV relativeFrom="margin">
            <wp:posOffset>-800100</wp:posOffset>
          </wp:positionV>
          <wp:extent cx="2438400" cy="569595"/>
          <wp:effectExtent l="0" t="0" r="0" b="0"/>
          <wp:wrapSquare wrapText="bothSides"/>
          <wp:docPr id="2" name="Picture 2" descr="Macintosh HD:Users:jilljemison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illjemison:Desktop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79C95370" w14:textId="77777777" w:rsidR="00E56BF9" w:rsidRDefault="00E56B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88"/>
    <w:rsid w:val="000915E5"/>
    <w:rsid w:val="002F17A1"/>
    <w:rsid w:val="00314CD8"/>
    <w:rsid w:val="00395CF9"/>
    <w:rsid w:val="004701ED"/>
    <w:rsid w:val="006825FC"/>
    <w:rsid w:val="0069176C"/>
    <w:rsid w:val="00694BD8"/>
    <w:rsid w:val="006D2088"/>
    <w:rsid w:val="00723B67"/>
    <w:rsid w:val="00734945"/>
    <w:rsid w:val="00785B9B"/>
    <w:rsid w:val="00836FF6"/>
    <w:rsid w:val="00840B5B"/>
    <w:rsid w:val="009D73CC"/>
    <w:rsid w:val="00AC3C2E"/>
    <w:rsid w:val="00C1471C"/>
    <w:rsid w:val="00C3036E"/>
    <w:rsid w:val="00C41541"/>
    <w:rsid w:val="00CD731C"/>
    <w:rsid w:val="00E22DB0"/>
    <w:rsid w:val="00E47990"/>
    <w:rsid w:val="00E56BF9"/>
    <w:rsid w:val="00E9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1618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36E"/>
  </w:style>
  <w:style w:type="paragraph" w:styleId="Footer">
    <w:name w:val="footer"/>
    <w:basedOn w:val="Normal"/>
    <w:link w:val="Foot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36E"/>
  </w:style>
  <w:style w:type="character" w:styleId="Hyperlink">
    <w:name w:val="Hyperlink"/>
    <w:basedOn w:val="DefaultParagraphFont"/>
    <w:uiPriority w:val="99"/>
    <w:unhideWhenUsed/>
    <w:rsid w:val="00CD73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C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36E"/>
  </w:style>
  <w:style w:type="paragraph" w:styleId="Footer">
    <w:name w:val="footer"/>
    <w:basedOn w:val="Normal"/>
    <w:link w:val="FooterChar"/>
    <w:uiPriority w:val="99"/>
    <w:unhideWhenUsed/>
    <w:rsid w:val="00C303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36E"/>
  </w:style>
  <w:style w:type="character" w:styleId="Hyperlink">
    <w:name w:val="Hyperlink"/>
    <w:basedOn w:val="DefaultParagraphFont"/>
    <w:uiPriority w:val="99"/>
    <w:unhideWhenUsed/>
    <w:rsid w:val="00CD73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C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darlallafdila.com" TargetMode="External"/><Relationship Id="rId21" Type="http://schemas.openxmlformats.org/officeDocument/2006/relationships/image" Target="media/image7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hyperlink" Target="http://riadfesmaya.com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danslapalmeraie.com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danslapalmeraie.com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://www.skoura.com.fr/eng/index.php" TargetMode="External"/><Relationship Id="rId18" Type="http://schemas.openxmlformats.org/officeDocument/2006/relationships/hyperlink" Target="http://www.darlallafdila.com" TargetMode="External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riadfesmay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Jill's%20Hard%20Drive:Users:Jill:Library:Application%20Support:Microsoft:Office:User%20Templates:My%20Templates:Chasing%20Atl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1AE0E15858A9448D3925BD804D3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DB993-71F4-6A48-A61C-BEB7A7E3CFC7}"/>
      </w:docPartPr>
      <w:docPartBody>
        <w:p w:rsidR="000A1141" w:rsidRDefault="000A1141">
          <w:pPr>
            <w:pStyle w:val="B61AE0E15858A9448D3925BD804D3C9E"/>
          </w:pPr>
          <w:r>
            <w:t>[Type text]</w:t>
          </w:r>
        </w:p>
      </w:docPartBody>
    </w:docPart>
    <w:docPart>
      <w:docPartPr>
        <w:name w:val="5DA73D859495D3489D41B447F5ED4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7F97E-0DCC-384C-BED3-C6A774719E0B}"/>
      </w:docPartPr>
      <w:docPartBody>
        <w:p w:rsidR="000A1141" w:rsidRDefault="000A1141">
          <w:pPr>
            <w:pStyle w:val="5DA73D859495D3489D41B447F5ED4106"/>
          </w:pPr>
          <w:r>
            <w:t>[Type text]</w:t>
          </w:r>
        </w:p>
      </w:docPartBody>
    </w:docPart>
    <w:docPart>
      <w:docPartPr>
        <w:name w:val="E69D0DD075FEE04991ED1FD1D357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AA3A5-267C-1D45-ACCC-B72DFCD9AD93}"/>
      </w:docPartPr>
      <w:docPartBody>
        <w:p w:rsidR="000A1141" w:rsidRDefault="000A1141">
          <w:pPr>
            <w:pStyle w:val="E69D0DD075FEE04991ED1FD1D357611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41"/>
    <w:rsid w:val="000A1141"/>
    <w:rsid w:val="00D52112"/>
    <w:rsid w:val="00F5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61AE0E15858A9448D3925BD804D3C9E">
    <w:name w:val="B61AE0E15858A9448D3925BD804D3C9E"/>
  </w:style>
  <w:style w:type="paragraph" w:customStyle="1" w:styleId="5DA73D859495D3489D41B447F5ED4106">
    <w:name w:val="5DA73D859495D3489D41B447F5ED4106"/>
  </w:style>
  <w:style w:type="paragraph" w:customStyle="1" w:styleId="E69D0DD075FEE04991ED1FD1D3576117">
    <w:name w:val="E69D0DD075FEE04991ED1FD1D357611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61AE0E15858A9448D3925BD804D3C9E">
    <w:name w:val="B61AE0E15858A9448D3925BD804D3C9E"/>
  </w:style>
  <w:style w:type="paragraph" w:customStyle="1" w:styleId="5DA73D859495D3489D41B447F5ED4106">
    <w:name w:val="5DA73D859495D3489D41B447F5ED4106"/>
  </w:style>
  <w:style w:type="paragraph" w:customStyle="1" w:styleId="E69D0DD075FEE04991ED1FD1D3576117">
    <w:name w:val="E69D0DD075FEE04991ED1FD1D35761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5E542F-09DE-9046-BB4C-2053CD60E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Chasing Atlas.dotx</Template>
  <TotalTime>126</TotalTime>
  <Pages>7</Pages>
  <Words>663</Words>
  <Characters>3782</Characters>
  <Application>Microsoft Macintosh Word</Application>
  <DocSecurity>0</DocSecurity>
  <Lines>31</Lines>
  <Paragraphs>8</Paragraphs>
  <ScaleCrop>false</ScaleCrop>
  <Company>Chasing Atlas</Company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Admin</dc:creator>
  <cp:keywords/>
  <dc:description/>
  <cp:lastModifiedBy>Mac Admin</cp:lastModifiedBy>
  <cp:revision>11</cp:revision>
  <dcterms:created xsi:type="dcterms:W3CDTF">2017-08-30T23:12:00Z</dcterms:created>
  <dcterms:modified xsi:type="dcterms:W3CDTF">2017-09-01T23:58:00Z</dcterms:modified>
</cp:coreProperties>
</file>